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2F5" w:rsidP="00243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UEE30210 Certificate III in Computer Systems Equipment</w:t>
      </w:r>
      <w:r>
        <w:fldChar w:fldCharType="end"/>
      </w:r>
    </w:p>
    <w:p w:rsidR="002432F5" w:rsidP="002432F5">
      <w:pPr>
        <w:pStyle w:val="Version"/>
        <w:sectPr w:rsidSect="00FE3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436" w:rsidP="00FE3436">
      <w:pPr>
        <w:pStyle w:val="SuperHeading"/>
      </w:pPr>
      <w:r w:rsidRPr="00FE3436">
        <w:t>UEE30210 Certificate III in Computer Systems Equipment</w:t>
      </w:r>
    </w:p>
    <w:p w:rsidR="00000000" w:rsidRPr="00FE3436" w:rsidP="00FE3436">
      <w:pPr>
        <w:pStyle w:val="Heading1"/>
      </w:pPr>
      <w:bookmarkStart w:id="1" w:name="O_300305"/>
      <w:bookmarkEnd w:id="1"/>
      <w:r w:rsidRPr="00FE3436">
        <w:t>Modification History</w:t>
      </w:r>
    </w:p>
    <w:p w:rsidR="00000000" w:rsidRPr="00FE3436" w:rsidP="00FE3436">
      <w:pPr>
        <w:pStyle w:val="BodyText"/>
      </w:pPr>
      <w:r w:rsidRPr="00FE3436">
        <w:t>Not Applicable</w:t>
      </w:r>
    </w:p>
    <w:p w:rsidR="00000000" w:rsidRPr="00FE3436" w:rsidP="00FE3436">
      <w:pPr>
        <w:pStyle w:val="AllowPageBreak"/>
      </w:pPr>
    </w:p>
    <w:p w:rsidR="00000000" w:rsidRPr="00FE3436" w:rsidP="00FE3436">
      <w:pPr>
        <w:pStyle w:val="Heading1"/>
      </w:pPr>
      <w:bookmarkStart w:id="2" w:name="O_265899"/>
      <w:bookmarkEnd w:id="2"/>
      <w:r w:rsidRPr="00FE3436">
        <w:t>Description</w:t>
      </w:r>
    </w:p>
    <w:p w:rsidR="00000000" w:rsidRPr="00FE3436" w:rsidP="00FE3436">
      <w:pPr>
        <w:pStyle w:val="BodyText"/>
      </w:pPr>
      <w:r w:rsidRPr="00FE3436">
        <w:rPr>
          <w:rStyle w:val="SpecialBold"/>
        </w:rPr>
        <w:t>Scope</w:t>
      </w:r>
    </w:p>
    <w:p w:rsidR="002432F5" w:rsidP="00FE3436">
      <w:pPr>
        <w:pStyle w:val="BodyText"/>
      </w:pPr>
      <w:r w:rsidRPr="00FE3436">
        <w:t>This qualification provides competencies to select, install, set up, test, fault find, repair and</w:t>
      </w:r>
      <w:r w:rsidRPr="00FE3436">
        <w:t xml:space="preserve"> maintain computer equipment for data storage, personal computer and networks, measurement/analysis and control.</w:t>
      </w:r>
    </w:p>
    <w:p w:rsidR="002432F5" w:rsidP="00FE3436">
      <w:pPr>
        <w:pStyle w:val="BodyText"/>
      </w:pPr>
    </w:p>
    <w:p w:rsidR="00000000" w:rsidRPr="00FE3436" w:rsidP="00FE3436">
      <w:pPr>
        <w:pStyle w:val="Heading1"/>
      </w:pPr>
      <w:bookmarkStart w:id="3" w:name="O_300300"/>
      <w:bookmarkEnd w:id="3"/>
      <w:r w:rsidRPr="00FE3436">
        <w:t>Pathways Information</w:t>
      </w:r>
    </w:p>
    <w:p w:rsidR="00000000" w:rsidRPr="00FE3436" w:rsidP="00FE3436">
      <w:pPr>
        <w:pStyle w:val="BodyText"/>
      </w:pPr>
      <w:r w:rsidRPr="00FE3436">
        <w:t>Not Applicable</w:t>
      </w:r>
    </w:p>
    <w:p w:rsidR="00000000" w:rsidRPr="00FE3436" w:rsidP="00FE3436">
      <w:pPr>
        <w:pStyle w:val="AllowPageBreak"/>
      </w:pPr>
    </w:p>
    <w:p w:rsidR="00000000" w:rsidRPr="00FE3436" w:rsidP="00FE3436">
      <w:pPr>
        <w:pStyle w:val="Heading1"/>
      </w:pPr>
      <w:bookmarkStart w:id="4" w:name="O_300303"/>
      <w:bookmarkEnd w:id="4"/>
      <w:r w:rsidRPr="00FE3436">
        <w:t>Licensing/Regulatory Information</w:t>
      </w:r>
    </w:p>
    <w:p w:rsidR="00000000" w:rsidRPr="00FE3436" w:rsidP="00FE3436">
      <w:pPr>
        <w:pStyle w:val="BodyText"/>
      </w:pPr>
      <w:r w:rsidRPr="00FE3436">
        <w:t>Not Applicable</w:t>
      </w:r>
    </w:p>
    <w:p w:rsidR="00000000" w:rsidRPr="00FE3436" w:rsidP="00FE3436">
      <w:pPr>
        <w:pStyle w:val="AllowPageBreak"/>
      </w:pPr>
    </w:p>
    <w:p w:rsidR="00000000" w:rsidRPr="00FE3436" w:rsidP="00FE3436">
      <w:pPr>
        <w:pStyle w:val="Heading1"/>
      </w:pPr>
      <w:bookmarkStart w:id="5" w:name="O_300302"/>
      <w:bookmarkEnd w:id="5"/>
      <w:r w:rsidRPr="00FE3436">
        <w:t>Entry Requirements</w:t>
      </w:r>
    </w:p>
    <w:p w:rsidR="00000000" w:rsidRPr="00FE3436" w:rsidP="00FE3436">
      <w:pPr>
        <w:pStyle w:val="BodyText"/>
      </w:pPr>
      <w:r w:rsidRPr="00FE3436">
        <w:t>Not Applicable</w:t>
      </w:r>
    </w:p>
    <w:p w:rsidR="00000000" w:rsidRPr="00FE3436" w:rsidP="00FE3436">
      <w:pPr>
        <w:pStyle w:val="AllowPageBreak"/>
      </w:pPr>
    </w:p>
    <w:p w:rsidR="00000000" w:rsidRPr="00FE3436" w:rsidP="00FE3436">
      <w:pPr>
        <w:pStyle w:val="Heading1"/>
      </w:pPr>
      <w:bookmarkStart w:id="6" w:name="O_300301"/>
      <w:bookmarkEnd w:id="6"/>
      <w:r w:rsidRPr="00FE3436">
        <w:t>Employability Skills Summary</w:t>
      </w:r>
    </w:p>
    <w:p w:rsidR="00000000" w:rsidRPr="00FE3436" w:rsidP="00FE3436">
      <w:pPr>
        <w:pStyle w:val="BodyText"/>
      </w:pPr>
      <w:r w:rsidRPr="00FE3436">
        <w:t>Not Applicable</w:t>
      </w:r>
    </w:p>
    <w:p w:rsidR="00000000" w:rsidRPr="00FE3436" w:rsidP="00FE3436">
      <w:pPr>
        <w:pStyle w:val="AllowPageBreak"/>
      </w:pPr>
    </w:p>
    <w:p w:rsidR="00000000" w:rsidRPr="00FE3436" w:rsidP="00FE3436">
      <w:pPr>
        <w:pStyle w:val="Heading1"/>
      </w:pPr>
      <w:bookmarkStart w:id="7" w:name="O_265900"/>
      <w:bookmarkEnd w:id="7"/>
      <w:r w:rsidRPr="00FE3436">
        <w:t>Packaging Rules</w:t>
      </w:r>
    </w:p>
    <w:p w:rsidR="00000000" w:rsidRPr="00FE3436" w:rsidP="00FE3436">
      <w:pPr>
        <w:pStyle w:val="BodyText"/>
      </w:pPr>
      <w:r w:rsidRPr="00FE3436">
        <w:rPr>
          <w:rStyle w:val="SpecialBold"/>
        </w:rPr>
        <w:t>Completion requirements</w:t>
      </w:r>
    </w:p>
    <w:p w:rsidR="00000000" w:rsidRPr="00FE3436" w:rsidP="00FE3436">
      <w:pPr>
        <w:pStyle w:val="BodyText"/>
      </w:pPr>
      <w:r w:rsidRPr="00FE3436">
        <w:t>The requirements for granting this qualification will be met when competency is demonstrated and achieve</w:t>
      </w:r>
      <w:r w:rsidRPr="00FE3436">
        <w:t>d for:</w:t>
      </w:r>
    </w:p>
    <w:p w:rsidR="00000000" w:rsidRPr="00FE3436" w:rsidP="00FE3436">
      <w:pPr>
        <w:pStyle w:val="ListBullet"/>
      </w:pPr>
      <w:r w:rsidRPr="00FE3436">
        <w:t xml:space="preserve">All the Core competency standard units, </w:t>
      </w:r>
      <w:r w:rsidRPr="00FE3436">
        <w:rPr>
          <w:rStyle w:val="SpecialBold"/>
        </w:rPr>
        <w:t>and</w:t>
      </w:r>
    </w:p>
    <w:p w:rsidR="00000000" w:rsidRPr="00FE3436" w:rsidP="00FE3436">
      <w:pPr>
        <w:pStyle w:val="ListBullet"/>
      </w:pPr>
      <w:r w:rsidRPr="00FE3436">
        <w:t xml:space="preserve">A combination of Elective competency standard units selected from Group A and/or Group B to achieve a total weighting of 500 points, </w:t>
      </w:r>
      <w:r w:rsidRPr="00FE3436">
        <w:rPr>
          <w:rStyle w:val="SpecialBold"/>
        </w:rPr>
        <w:t>and</w:t>
      </w:r>
    </w:p>
    <w:p w:rsidR="00000000" w:rsidRPr="00FE3436" w:rsidP="00FE3436">
      <w:pPr>
        <w:pStyle w:val="ListBullet"/>
      </w:pPr>
      <w:r w:rsidRPr="00FE3436">
        <w:t>All the required pre-requisite competency standard units.</w:t>
      </w:r>
    </w:p>
    <w:p w:rsidR="00000000" w:rsidRPr="00FE3436" w:rsidP="00FE3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2309"/>
        <w:gridCol w:w="3251"/>
      </w:tblGrid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Core Com</w:t>
            </w:r>
            <w:r w:rsidRPr="00FE3436">
              <w:rPr>
                <w:rStyle w:val="SpecialBold"/>
              </w:rPr>
              <w:t>petency Standard Units</w:t>
            </w:r>
            <w:r w:rsidRPr="00FE3436">
              <w:t xml:space="preserve"> </w:t>
            </w:r>
          </w:p>
          <w:p w:rsidR="00000000" w:rsidRPr="00FE3436" w:rsidP="00FE3436">
            <w:pPr>
              <w:pStyle w:val="BodyText"/>
            </w:pPr>
            <w:r w:rsidRPr="00FE3436">
              <w:t>All Core competency standard units to be achieved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Weighting</w:t>
            </w:r>
          </w:p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rPr>
                <w:rStyle w:val="SpecialBold"/>
              </w:rPr>
              <w:t>Points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UEENEEC014B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Participate in computer equipment work and competency development activities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100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UEENEED002B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Assemble, set up and test personal computers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UEENEED004B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Use engineering applications software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UEENEED012B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Support computer hardware and software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UEENEED043B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Install and configure a computer operating system and software 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UEENEED046B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Set up and configure basic local area network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UEENEEE001B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Apply OHS practices in the workplace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UEENEEE002B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Dismantle, assemble and fabricate electrotechnology components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UEENEEE003B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Solve problems in extra-low voltage single path circuits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UEENEEE032B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Document occupational hazards and risks in computer systems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UEENEEK042A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Participate in environmentally sustainable work practices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Total points in core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560</w:t>
            </w:r>
            <w:r w:rsidRPr="00FE3436">
              <w:t xml:space="preserve"> </w:t>
            </w:r>
          </w:p>
        </w:tc>
      </w:tr>
    </w:tbl>
    <w:p w:rsidR="00000000" w:rsidRPr="00FE3436" w:rsidP="00FE3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1"/>
        <w:gridCol w:w="5401"/>
        <w:gridCol w:w="1388"/>
        <w:gridCol w:w="1447"/>
      </w:tblGrid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Elective Competency Standard Units</w:t>
            </w:r>
          </w:p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Complete Elective units to achieve a total of weighting of 500 points from the following groups: 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Group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Minimum points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rPr>
                <w:rStyle w:val="SpecialBold"/>
              </w:rPr>
              <w:t>Maximum points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A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Imported and Common Elective Units</w:t>
            </w:r>
          </w:p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Imported units from other training packages and/or state accredited courses can</w:t>
            </w:r>
            <w:r w:rsidRPr="00FE3436">
              <w:t xml:space="preserve"> be added to this group, but they must be selected from qualifications where the unit is first packaged at AQF level 3.  If units have not being assigned a weighting in the Electrotechnology Training Package, their weighting will be 10 points.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0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B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Qualification Electives</w:t>
            </w:r>
            <w:r w:rsidRPr="00FE3436">
              <w:t xml:space="preserve"> - </w:t>
            </w:r>
            <w:r w:rsidRPr="00FE3436">
              <w:rPr>
                <w:rStyle w:val="SpecialBold"/>
              </w:rPr>
              <w:t>Schedule 3 Units</w:t>
            </w:r>
          </w:p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You may select all your elective units from this Group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320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t>500</w:t>
            </w:r>
          </w:p>
        </w:tc>
      </w:tr>
    </w:tbl>
    <w:p w:rsidR="00000000" w:rsidRPr="00FE3436" w:rsidP="00FE3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5195"/>
        <w:gridCol w:w="1443"/>
      </w:tblGrid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Group A</w:t>
            </w:r>
            <w:r w:rsidRPr="00FE3436">
              <w:t xml:space="preserve"> - </w:t>
            </w:r>
            <w:r w:rsidRPr="00FE3436">
              <w:rPr>
                <w:rStyle w:val="SpecialBold"/>
              </w:rPr>
              <w:t>Imported and Common Elective Units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rPr>
                <w:rStyle w:val="SpecialBold"/>
              </w:rPr>
              <w:t>Weighting Points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UEENEEC001B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Maintain documentation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UEENEEC002B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Source and purchase material/parts for installation or service jobs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UEENEEC003B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Provide quotations for installation or service jobs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UEENEEC010B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Deliver a service to customers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UEENEED001B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Use basic computer applications relevant to a workplace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UEENEEE009B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Comply with scheduled and preventative maintenance program processes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UEENEEE020B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Provide basic instruction in the use of electrotechnology apparatus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t>Imported units from other training packages and/or state accredited courses can be</w:t>
            </w:r>
            <w:r w:rsidRPr="00FE3436">
              <w:t xml:space="preserve"> added to this group, but they must be selected from qualifications where the unit is first packaged at AQF level 3.  If units have not being assigned a weighting in the Electrotechnology Training Package, their weighting will be 10 points. </w:t>
            </w:r>
          </w:p>
          <w:p w:rsidR="00000000" w:rsidRPr="00FE3436" w:rsidP="00FE3436">
            <w:pPr>
              <w:pStyle w:val="BodyText"/>
            </w:pPr>
          </w:p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Note: For fur</w:t>
            </w:r>
            <w:r w:rsidRPr="00FE3436">
              <w:t xml:space="preserve">ther information see </w:t>
            </w:r>
            <w:r w:rsidRPr="00FE3436">
              <w:rPr>
                <w:rStyle w:val="Emphasis"/>
              </w:rPr>
              <w:t>Transition to NQC Packaging Rules for Flexibility</w:t>
            </w:r>
            <w:r w:rsidRPr="00FE3436">
              <w:t>, Page 48, UEE07 Electrotechnology Training Package, Version 4,Volume 1 Preliminary Information.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t>Up to 180 points</w:t>
            </w:r>
          </w:p>
        </w:tc>
      </w:tr>
    </w:tbl>
    <w:p w:rsidR="00000000" w:rsidRPr="00FE3436" w:rsidP="00FE3436">
      <w:pPr>
        <w:pStyle w:val="BodyText"/>
      </w:pPr>
    </w:p>
    <w:p w:rsidR="00000000" w:rsidRPr="00FE3436" w:rsidP="00FE3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5195"/>
        <w:gridCol w:w="1443"/>
      </w:tblGrid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rPr>
                <w:rStyle w:val="SpecialBold"/>
              </w:rPr>
              <w:t>Group B</w:t>
            </w:r>
            <w:r w:rsidRPr="00FE3436">
              <w:t xml:space="preserve"> - </w:t>
            </w:r>
            <w:r w:rsidRPr="00FE3436">
              <w:rPr>
                <w:rStyle w:val="SpecialBold"/>
              </w:rPr>
              <w:t>Qualification Electives</w:t>
            </w:r>
            <w:r w:rsidRPr="00FE3436">
              <w:t xml:space="preserve"> - </w:t>
            </w:r>
            <w:r w:rsidRPr="00FE3436">
              <w:rPr>
                <w:rStyle w:val="SpecialBold"/>
              </w:rPr>
              <w:t>Schedule 3 Units</w:t>
            </w:r>
          </w:p>
          <w:p w:rsidR="00000000" w:rsidRPr="00FE3436" w:rsidP="00FE3436">
            <w:pPr>
              <w:pStyle w:val="BodyText"/>
            </w:pPr>
            <w:r w:rsidRPr="00FE3436">
              <w:t>You may select all your elective units from this Group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rPr>
                <w:rStyle w:val="SpecialBold"/>
              </w:rPr>
              <w:t>Weighting Points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UEENEEA001B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Assemble electronic apparatus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UEENEEA002B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Select electronic components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UEENEEA004B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Rework electronic sub assemblies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UEENEEA006B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Apply lead-free soldering techniques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UEENEED005B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Enter and verify operating instructions in microprocessor equipped devices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UEENEED029B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Develop basic web pages for engineering applications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UEENEED030B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Select, install, configure and test multime</w:t>
            </w:r>
            <w:r w:rsidRPr="00FE3436">
              <w:t>dia devices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UEENEED031B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Develop and validate basic integrated 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UEENEED053B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Set up and test biometric devices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UEENEEE004B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Solve problems in multiple path d.c. circuits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UEENEEE005B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Fix and secure equipment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UEENEEE007B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Use drawings, diagrams, schedules and manuals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UEENEEE008B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Lay wiring/cabling and terminate accessories for extra-low voltage circuits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UEENEEE019C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Solve problems in multiple path a.c. circuits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UEENEEE023B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Solve basic problems in electronic and digital equipment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UEENEEE046B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Identify affects of energy on machinery and materials in an electrotechnology environment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UEENEEE048C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Carry out routine work activities in an electrotechnology environment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UEENEEE050B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Undertake computations in an electrotechnology environment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UEENEEE079A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Identify and select components, accessories and materials for electrotechnology  work activities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UEENEEF002B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Lay and connect cables for multiple access to telecommunication services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UEENEEF004B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Install and modify performance data communication structured cabling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UEENEEF005B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Install and modify performance data communication optical fibre cabling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</w:t>
            </w:r>
            <w:r w:rsidRPr="00FE3436">
              <w:t>EF007B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 xml:space="preserve">Set up wireless capabilities of communications and data storage devices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UEENEEF008B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Select and arrange equipment for wireless networks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60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UEENEEF009B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Install and connect voice and data communications equipment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UEENEEF010B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Select and arrange equipment for local area networks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UEENEEH001B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Carry out basic repairs to computer equipment by replacement of modules/sub-assemblies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UEENEEH002B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Carry out basic repairs to electronic apparatus by replacement of components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</w:t>
            </w:r>
            <w:r w:rsidRPr="00FE3436">
              <w:t>ENEEH003B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Carry out routine repairs to business equipment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120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UEENEEH011B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Troubleshoot d.c. power supplies with single phase input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UEENEEH012B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Troubleshoot digital subsystems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UEENEEH013B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Troubleshoot amplifiers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UEENEEH014B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Troubleshoot frequency dependent circuits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UEENEEH015B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Develop software solutions in microcontroller based 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60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UEENEEH039B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Troubleshoot basic amplifiers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UEENEEH050B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Assemble and set up basic wired and wireless security 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80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UEENEEH051B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Install large wired and wireless security 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100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UEENEEH052B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Enter instructions and test basic wired and wireless security systems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UEENEEH066B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Fault find Microcontroller based hardware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40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UEENEEH069B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Solve problems in electronic circ</w:t>
            </w:r>
            <w:r w:rsidRPr="00FE3436">
              <w:t xml:space="preserve">uits 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100</w:t>
            </w:r>
          </w:p>
        </w:tc>
      </w:tr>
      <w:tr w:rsidTr="0024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UEENEEI001B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36">
            <w:pPr>
              <w:pStyle w:val="BodyText"/>
              <w:rPr>
                <w:lang w:val="en-NZ"/>
              </w:rPr>
            </w:pPr>
            <w:r w:rsidRPr="00FE3436">
              <w:t>Install and set up transducers and sensing devices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36" w:rsidP="00FE3436">
            <w:pPr>
              <w:pStyle w:val="BodyText"/>
            </w:pPr>
            <w:r w:rsidRPr="00FE3436">
              <w:t>40</w:t>
            </w:r>
          </w:p>
        </w:tc>
      </w:tr>
    </w:tbl>
    <w:p w:rsidR="00000000" w:rsidRPr="00FE3436" w:rsidP="00FE3436">
      <w:pPr>
        <w:pStyle w:val="BodyText"/>
      </w:pPr>
    </w:p>
    <w:p w:rsidR="00000000" w:rsidRPr="00FE3436" w:rsidP="00FE3436">
      <w:pPr>
        <w:pStyle w:val="BodyText"/>
      </w:pPr>
      <w:r w:rsidRPr="00FE3436">
        <w:rPr>
          <w:rStyle w:val="SpecialBold"/>
        </w:rPr>
        <w:t>Note</w:t>
      </w:r>
      <w:r w:rsidRPr="00FE3436">
        <w:t xml:space="preserve">: </w:t>
      </w:r>
      <w:r w:rsidRPr="00FE3436">
        <w:tab/>
        <w:t xml:space="preserve"> 1. Pre-requisite pathways shall be identified and met for all elective units selected.</w:t>
      </w:r>
    </w:p>
    <w:p w:rsidR="00000000" w:rsidRPr="00FE3436" w:rsidP="00FE3436">
      <w:pPr>
        <w:pStyle w:val="BodyText"/>
      </w:pPr>
      <w:r w:rsidRPr="00FE3436">
        <w:t>2. In selecting elective units consider</w:t>
      </w:r>
      <w:r w:rsidRPr="00FE3436">
        <w:t>ations to career planning advice should be given to units that form part of a pre-requisite pathway for the progression to achieve particular competencies or qualification at a higher level.</w:t>
      </w:r>
    </w:p>
    <w:p w:rsidR="002432F5" w:rsidP="00FE3436">
      <w:pPr>
        <w:pStyle w:val="BodyText"/>
      </w:pPr>
      <w:r w:rsidRPr="00FE3436">
        <w:t>END OF QUALIFICATION</w:t>
      </w:r>
    </w:p>
    <w:p w:rsidR="002432F5" w:rsidP="00FE3436">
      <w:pPr>
        <w:pStyle w:val="BodyText"/>
      </w:pPr>
    </w:p>
    <w:p w:rsidR="00000000" w:rsidRPr="00FE3436" w:rsidP="00FE3436"/>
    <w:sectPr w:rsidSect="00FE34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32F5" w:rsidP="00243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F5" w:rsidP="00FE3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32F5" w:rsidP="00FE3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2432F5" w:rsidP="00FE34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32F5" w:rsidP="002432F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F5" w:rsidP="00FE3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UEE30210 Certificate III in Computer Systems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432F5" w:rsidP="00FE343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E2C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A6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E3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436"/>
  </w:style>
  <w:style w:type="character" w:customStyle="1" w:styleId="Heading1Char">
    <w:name w:val="Heading 1 Char"/>
    <w:link w:val="Heading1"/>
    <w:rsid w:val="00FE3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4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E343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E3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E343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E3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E3436"/>
    <w:rPr>
      <w:b/>
      <w:spacing w:val="0"/>
    </w:rPr>
  </w:style>
  <w:style w:type="paragraph" w:styleId="Header">
    <w:name w:val="header"/>
    <w:basedOn w:val="Normal"/>
    <w:link w:val="HeaderChar"/>
    <w:rsid w:val="00FE3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E3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FE3436"/>
    <w:rPr>
      <w:i/>
    </w:rPr>
  </w:style>
  <w:style w:type="paragraph" w:customStyle="1" w:styleId="SuperHeading">
    <w:name w:val="SuperHeading"/>
    <w:basedOn w:val="Normal"/>
    <w:rsid w:val="00FE34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E3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E3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E3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E3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E3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E3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4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E34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E343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E3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E3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E3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4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43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E3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436"/>
  </w:style>
  <w:style w:type="paragraph" w:styleId="TableofFigures">
    <w:name w:val="table of figures"/>
    <w:basedOn w:val="Normal"/>
    <w:next w:val="Normal"/>
    <w:semiHidden/>
    <w:rsid w:val="00FE3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436"/>
    <w:pPr>
      <w:numPr>
        <w:numId w:val="10"/>
      </w:numPr>
    </w:pPr>
  </w:style>
  <w:style w:type="character" w:customStyle="1" w:styleId="WingdingSymbols">
    <w:name w:val="Wingding Symbols"/>
    <w:rsid w:val="00FE3436"/>
    <w:rPr>
      <w:rFonts w:ascii="Wingdings" w:hAnsi="Wingdings"/>
    </w:rPr>
  </w:style>
  <w:style w:type="paragraph" w:customStyle="1" w:styleId="TableHeading">
    <w:name w:val="Table Heading"/>
    <w:basedOn w:val="HeadingBase"/>
    <w:rsid w:val="00FE3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436"/>
    <w:rPr>
      <w:color w:val="0033CC"/>
      <w:u w:val="none"/>
    </w:rPr>
  </w:style>
  <w:style w:type="paragraph" w:customStyle="1" w:styleId="BodyTextRight">
    <w:name w:val="Body Text Right"/>
    <w:basedOn w:val="BodyText"/>
    <w:rsid w:val="00FE3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4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E343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E3436"/>
    <w:rPr>
      <w:sz w:val="32"/>
    </w:rPr>
  </w:style>
  <w:style w:type="paragraph" w:customStyle="1" w:styleId="HeadingProcedure">
    <w:name w:val="Heading Procedure"/>
    <w:basedOn w:val="HeadingBase"/>
    <w:next w:val="Normal"/>
    <w:rsid w:val="00FE3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436"/>
    <w:pPr>
      <w:spacing w:before="60" w:after="60"/>
    </w:pPr>
  </w:style>
  <w:style w:type="paragraph" w:styleId="ListContinue">
    <w:name w:val="List Continue"/>
    <w:basedOn w:val="List"/>
    <w:rsid w:val="00FE3436"/>
    <w:pPr>
      <w:ind w:firstLine="0"/>
    </w:pPr>
  </w:style>
  <w:style w:type="paragraph" w:customStyle="1" w:styleId="ListNote">
    <w:name w:val="List Note"/>
    <w:basedOn w:val="List"/>
    <w:rsid w:val="00FE3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E3436"/>
    <w:rPr>
      <w:rFonts w:ascii="Courier New" w:hAnsi="Courier New"/>
    </w:rPr>
  </w:style>
  <w:style w:type="paragraph" w:customStyle="1" w:styleId="NoteBullet">
    <w:name w:val="Note Bullet"/>
    <w:basedOn w:val="Note"/>
    <w:rsid w:val="00FE3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43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E3436"/>
    <w:rPr>
      <w:b/>
      <w:smallCaps/>
    </w:rPr>
  </w:style>
  <w:style w:type="paragraph" w:customStyle="1" w:styleId="TableListNumber">
    <w:name w:val="Table List Number"/>
    <w:basedOn w:val="ListNumber"/>
    <w:rsid w:val="00FE3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436"/>
    <w:pPr>
      <w:numPr>
        <w:numId w:val="8"/>
      </w:numPr>
    </w:pPr>
  </w:style>
  <w:style w:type="paragraph" w:customStyle="1" w:styleId="ListAlpha2">
    <w:name w:val="List Alpha 2"/>
    <w:basedOn w:val="List2"/>
    <w:rsid w:val="00FE3436"/>
    <w:pPr>
      <w:numPr>
        <w:numId w:val="7"/>
      </w:numPr>
    </w:pPr>
  </w:style>
  <w:style w:type="paragraph" w:styleId="List2">
    <w:name w:val="List 2"/>
    <w:basedOn w:val="BodyText"/>
    <w:rsid w:val="00FE3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436"/>
    <w:pPr>
      <w:numPr>
        <w:numId w:val="2"/>
      </w:numPr>
    </w:pPr>
  </w:style>
  <w:style w:type="paragraph" w:styleId="ListBullet5">
    <w:name w:val="List Bullet 5"/>
    <w:basedOn w:val="List5"/>
    <w:rsid w:val="00FE3436"/>
    <w:pPr>
      <w:numPr>
        <w:numId w:val="3"/>
      </w:numPr>
    </w:pPr>
  </w:style>
  <w:style w:type="paragraph" w:styleId="ListContinue2">
    <w:name w:val="List Continue 2"/>
    <w:basedOn w:val="List2"/>
    <w:rsid w:val="00FE3436"/>
    <w:pPr>
      <w:ind w:firstLine="0"/>
    </w:pPr>
  </w:style>
  <w:style w:type="paragraph" w:styleId="ListContinue3">
    <w:name w:val="List Continue 3"/>
    <w:basedOn w:val="List3"/>
    <w:rsid w:val="00FE3436"/>
    <w:pPr>
      <w:ind w:left="1021" w:firstLine="0"/>
    </w:pPr>
  </w:style>
  <w:style w:type="paragraph" w:styleId="ListContinue4">
    <w:name w:val="List Continue 4"/>
    <w:basedOn w:val="List4"/>
    <w:rsid w:val="00FE3436"/>
    <w:pPr>
      <w:ind w:firstLine="0"/>
    </w:pPr>
  </w:style>
  <w:style w:type="paragraph" w:styleId="ListContinue5">
    <w:name w:val="List Continue 5"/>
    <w:basedOn w:val="List5"/>
    <w:rsid w:val="00FE3436"/>
    <w:pPr>
      <w:ind w:firstLine="0"/>
    </w:pPr>
  </w:style>
  <w:style w:type="paragraph" w:styleId="ListNumber3">
    <w:name w:val="List Number 3"/>
    <w:basedOn w:val="List3"/>
    <w:rsid w:val="00FE3436"/>
    <w:pPr>
      <w:numPr>
        <w:numId w:val="4"/>
      </w:numPr>
    </w:pPr>
  </w:style>
  <w:style w:type="paragraph" w:styleId="ListNumber4">
    <w:name w:val="List Number 4"/>
    <w:basedOn w:val="List4"/>
    <w:rsid w:val="00FE3436"/>
    <w:pPr>
      <w:numPr>
        <w:numId w:val="5"/>
      </w:numPr>
    </w:pPr>
  </w:style>
  <w:style w:type="paragraph" w:styleId="ListNumber5">
    <w:name w:val="List Number 5"/>
    <w:basedOn w:val="List5"/>
    <w:rsid w:val="00FE3436"/>
    <w:pPr>
      <w:numPr>
        <w:numId w:val="6"/>
      </w:numPr>
    </w:pPr>
  </w:style>
  <w:style w:type="paragraph" w:styleId="BlockText">
    <w:name w:val="Block Text"/>
    <w:basedOn w:val="Normal"/>
    <w:rsid w:val="00FE3436"/>
    <w:pPr>
      <w:spacing w:after="120"/>
      <w:ind w:left="1440" w:right="1440"/>
    </w:pPr>
  </w:style>
  <w:style w:type="character" w:customStyle="1" w:styleId="Subscript">
    <w:name w:val="Subscript"/>
    <w:rsid w:val="00FE3436"/>
    <w:rPr>
      <w:sz w:val="16"/>
      <w:vertAlign w:val="subscript"/>
    </w:rPr>
  </w:style>
  <w:style w:type="character" w:customStyle="1" w:styleId="Superscript">
    <w:name w:val="Superscript"/>
    <w:rsid w:val="00FE3436"/>
    <w:rPr>
      <w:sz w:val="16"/>
      <w:vertAlign w:val="superscript"/>
    </w:rPr>
  </w:style>
  <w:style w:type="character" w:customStyle="1" w:styleId="Symbols">
    <w:name w:val="Symbols"/>
    <w:rsid w:val="00FE3436"/>
    <w:rPr>
      <w:rFonts w:ascii="Symbol" w:hAnsi="Symbol"/>
    </w:rPr>
  </w:style>
  <w:style w:type="character" w:customStyle="1" w:styleId="MenuOptions">
    <w:name w:val="Menu Options"/>
    <w:rsid w:val="00FE3436"/>
    <w:rPr>
      <w:rFonts w:ascii="Arial Narrow" w:hAnsi="Arial Narrow"/>
      <w:smallCaps/>
    </w:rPr>
  </w:style>
  <w:style w:type="character" w:customStyle="1" w:styleId="Buttons">
    <w:name w:val="Buttons"/>
    <w:rsid w:val="00FE3436"/>
    <w:rPr>
      <w:b/>
    </w:rPr>
  </w:style>
  <w:style w:type="character" w:customStyle="1" w:styleId="Underlined">
    <w:name w:val="Underlined"/>
    <w:rsid w:val="00FE3436"/>
    <w:rPr>
      <w:u w:val="single"/>
    </w:rPr>
  </w:style>
  <w:style w:type="paragraph" w:customStyle="1" w:styleId="TableBodyTextRight">
    <w:name w:val="Table Body Text Right"/>
    <w:basedOn w:val="TableBodyText"/>
    <w:rsid w:val="00FE3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436"/>
    <w:rPr>
      <w:sz w:val="18"/>
    </w:rPr>
  </w:style>
  <w:style w:type="paragraph" w:customStyle="1" w:styleId="BodySmallRight">
    <w:name w:val="Body Small Right"/>
    <w:basedOn w:val="BodyTextRight"/>
    <w:rsid w:val="00FE3436"/>
    <w:rPr>
      <w:sz w:val="18"/>
      <w:szCs w:val="18"/>
    </w:rPr>
  </w:style>
  <w:style w:type="paragraph" w:customStyle="1" w:styleId="MarginEdition">
    <w:name w:val="Margin Edition"/>
    <w:basedOn w:val="MarginNote"/>
    <w:rsid w:val="00FE3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436"/>
    <w:rPr>
      <w:sz w:val="2"/>
      <w:szCs w:val="2"/>
    </w:rPr>
  </w:style>
  <w:style w:type="character" w:customStyle="1" w:styleId="Small">
    <w:name w:val="Small"/>
    <w:rsid w:val="00FE3436"/>
    <w:rPr>
      <w:sz w:val="16"/>
    </w:rPr>
  </w:style>
  <w:style w:type="paragraph" w:customStyle="1" w:styleId="WideTable">
    <w:name w:val="Wide Table"/>
    <w:basedOn w:val="Normal"/>
    <w:rsid w:val="00FE3436"/>
    <w:pPr>
      <w:ind w:left="-1418"/>
    </w:pPr>
    <w:rPr>
      <w:sz w:val="2"/>
      <w:szCs w:val="2"/>
    </w:rPr>
  </w:style>
  <w:style w:type="character" w:styleId="PageNumber">
    <w:name w:val="page number"/>
    <w:rsid w:val="00FE3436"/>
  </w:style>
  <w:style w:type="paragraph" w:styleId="Quote">
    <w:name w:val="Quote"/>
    <w:basedOn w:val="Heading1"/>
    <w:link w:val="QuoteChar"/>
    <w:qFormat/>
    <w:rsid w:val="00FE343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E3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436"/>
    <w:pPr>
      <w:pageBreakBefore/>
    </w:pPr>
  </w:style>
  <w:style w:type="paragraph" w:customStyle="1" w:styleId="Border">
    <w:name w:val="Border"/>
    <w:basedOn w:val="Normal"/>
    <w:qFormat/>
    <w:rsid w:val="00FE3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E3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E343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E343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E3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E3436"/>
    <w:rPr>
      <w:u w:val="single"/>
    </w:rPr>
  </w:style>
  <w:style w:type="character" w:customStyle="1" w:styleId="BoldandItalics">
    <w:name w:val="Bold and Italics"/>
    <w:qFormat/>
    <w:rsid w:val="00FE3436"/>
    <w:rPr>
      <w:b/>
      <w:i/>
      <w:u w:val="none"/>
    </w:rPr>
  </w:style>
  <w:style w:type="paragraph" w:styleId="BalloonText">
    <w:name w:val="Balloon Text"/>
    <w:basedOn w:val="Normal"/>
    <w:link w:val="BalloonTextChar"/>
    <w:rsid w:val="00FE3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E343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E343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E343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78EA9224.dotm</Template>
  <TotalTime>0</TotalTime>
  <Pages>5</Pages>
  <Words>939</Words>
  <Characters>5882</Characters>
  <Application>Microsoft Office Word</Application>
  <DocSecurity>0</DocSecurity>
  <Lines>323</Lines>
  <Paragraphs>231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UEE30210 Certificate III in Computer Systems Equipment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2012-05-27T08:24:00Z</dcterms:created>
  <dcterms:modified xsi:type="dcterms:W3CDTF">2012-05-27T08:24:00Z</dcterms:modified>
</cp:coreProperties>
</file>