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358" w:rsidP="001533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PUA52210 Diploma of Public Safety (Compliance)</w:t>
      </w:r>
      <w:r>
        <w:fldChar w:fldCharType="end"/>
      </w:r>
    </w:p>
    <w:p w:rsidR="00153358" w:rsidP="00153358">
      <w:pPr>
        <w:pStyle w:val="Version"/>
        <w:sectPr w:rsidSect="00DB48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48E0" w:rsidP="00DB48E0">
      <w:pPr>
        <w:pStyle w:val="SuperHeading"/>
      </w:pPr>
      <w:r w:rsidRPr="00DB48E0">
        <w:t>PUA52210 Diploma of Public Safety (Compliance)</w:t>
      </w:r>
    </w:p>
    <w:p w:rsidR="00000000" w:rsidRPr="00DB48E0" w:rsidP="00DB48E0">
      <w:pPr>
        <w:pStyle w:val="Heading1"/>
      </w:pPr>
      <w:bookmarkStart w:id="1" w:name="O_53403"/>
      <w:bookmarkEnd w:id="1"/>
      <w:r w:rsidRPr="00DB48E0">
        <w:t>Modification History</w:t>
      </w:r>
    </w:p>
    <w:p w:rsidR="00000000" w:rsidRPr="00DB48E0" w:rsidP="00DB48E0">
      <w:pPr>
        <w:pStyle w:val="BodyText"/>
      </w:pPr>
      <w:r w:rsidRPr="00DB48E0">
        <w:t>Not applicable.</w:t>
      </w:r>
    </w:p>
    <w:p w:rsidR="00000000" w:rsidRPr="00DB48E0" w:rsidP="00DB48E0">
      <w:pPr>
        <w:pStyle w:val="AllowPageBreak"/>
      </w:pPr>
    </w:p>
    <w:p w:rsidR="00000000" w:rsidRPr="00DB48E0" w:rsidP="00DB48E0">
      <w:pPr>
        <w:pStyle w:val="Heading1"/>
      </w:pPr>
      <w:bookmarkStart w:id="2" w:name="O_53404"/>
      <w:bookmarkEnd w:id="2"/>
      <w:r w:rsidRPr="00DB48E0">
        <w:t>Description</w:t>
      </w:r>
    </w:p>
    <w:p w:rsidR="00000000" w:rsidRPr="00DB48E0" w:rsidP="00DB48E0">
      <w:pPr>
        <w:pStyle w:val="BodyText"/>
      </w:pPr>
      <w:r w:rsidRPr="00DB48E0">
        <w:t>Not applicable.</w:t>
      </w:r>
    </w:p>
    <w:p w:rsidR="00000000" w:rsidRPr="00DB48E0" w:rsidP="00DB48E0">
      <w:pPr>
        <w:pStyle w:val="AllowPageBreak"/>
      </w:pPr>
    </w:p>
    <w:p w:rsidR="00000000" w:rsidRPr="00DB48E0" w:rsidP="00DB48E0">
      <w:pPr>
        <w:pStyle w:val="Heading1"/>
      </w:pPr>
      <w:bookmarkStart w:id="3" w:name="O_53405"/>
      <w:bookmarkEnd w:id="3"/>
      <w:r w:rsidRPr="00DB48E0">
        <w:t>Pathways Information</w:t>
      </w:r>
    </w:p>
    <w:p w:rsidR="00000000" w:rsidRPr="00DB48E0" w:rsidP="00DB48E0">
      <w:pPr>
        <w:pStyle w:val="BodyText"/>
      </w:pPr>
      <w:r w:rsidRPr="00DB48E0">
        <w:t>Not applicable.</w:t>
      </w:r>
    </w:p>
    <w:p w:rsidR="00000000" w:rsidRPr="00DB48E0" w:rsidP="00DB48E0">
      <w:pPr>
        <w:pStyle w:val="AllowPageBreak"/>
      </w:pPr>
    </w:p>
    <w:p w:rsidR="00000000" w:rsidRPr="00DB48E0" w:rsidP="00DB48E0">
      <w:pPr>
        <w:pStyle w:val="Heading1"/>
      </w:pPr>
      <w:bookmarkStart w:id="4" w:name="O_53406"/>
      <w:bookmarkEnd w:id="4"/>
      <w:r w:rsidRPr="00DB48E0">
        <w:t>Licensing/Regulatory Informatio</w:t>
      </w:r>
      <w:r w:rsidRPr="00DB48E0">
        <w:t>n</w:t>
      </w:r>
    </w:p>
    <w:p w:rsidR="00000000" w:rsidRPr="00DB48E0" w:rsidP="00DB48E0">
      <w:pPr>
        <w:pStyle w:val="BodyText"/>
      </w:pPr>
      <w:r w:rsidRPr="00DB48E0">
        <w:t>Not applicable.</w:t>
      </w:r>
    </w:p>
    <w:p w:rsidR="00000000" w:rsidRPr="00DB48E0" w:rsidP="00DB48E0">
      <w:pPr>
        <w:pStyle w:val="AllowPageBreak"/>
      </w:pPr>
    </w:p>
    <w:p w:rsidR="00000000" w:rsidRPr="00DB48E0" w:rsidP="00DB48E0">
      <w:pPr>
        <w:pStyle w:val="Heading1"/>
      </w:pPr>
      <w:bookmarkStart w:id="5" w:name="O_53407"/>
      <w:bookmarkEnd w:id="5"/>
      <w:r w:rsidRPr="00DB48E0">
        <w:t>Entry Requirements</w:t>
      </w:r>
    </w:p>
    <w:p w:rsidR="00000000" w:rsidRPr="00DB48E0" w:rsidP="00DB48E0">
      <w:pPr>
        <w:pStyle w:val="BodyText"/>
      </w:pPr>
      <w:r w:rsidRPr="00DB48E0">
        <w:t>Not applicable.</w:t>
      </w:r>
    </w:p>
    <w:p w:rsidR="00000000" w:rsidRPr="00DB48E0" w:rsidP="00DB48E0">
      <w:pPr>
        <w:pStyle w:val="AllowPageBreak"/>
      </w:pPr>
    </w:p>
    <w:p w:rsidR="00000000" w:rsidRPr="00DB48E0" w:rsidP="00DB48E0">
      <w:pPr>
        <w:pStyle w:val="Heading1"/>
      </w:pPr>
      <w:bookmarkStart w:id="6" w:name="O_53408"/>
      <w:bookmarkEnd w:id="6"/>
      <w:r w:rsidRPr="00DB48E0">
        <w:t>Employability Skills Summary</w:t>
      </w:r>
    </w:p>
    <w:p w:rsidR="00000000" w:rsidRPr="00DB48E0" w:rsidP="00DB48E0">
      <w:pPr>
        <w:pStyle w:val="BodyText"/>
      </w:pPr>
      <w:r w:rsidRPr="00DB48E0">
        <w:rPr>
          <w:rStyle w:val="SpecialBold"/>
        </w:rPr>
        <w:t>Employability Skills Summary for PUA52210 Diploma of Public Safety</w:t>
      </w:r>
      <w:r w:rsidRPr="00DB48E0">
        <w:t xml:space="preserve"> (</w:t>
      </w:r>
      <w:r w:rsidRPr="00DB48E0">
        <w:rPr>
          <w:rStyle w:val="SpecialBold"/>
        </w:rPr>
        <w:t>Compliance</w:t>
      </w:r>
      <w:r w:rsidRPr="00DB48E0">
        <w:t>)</w:t>
      </w:r>
    </w:p>
    <w:p w:rsidR="00000000" w:rsidRPr="00DB48E0" w:rsidP="00DB48E0">
      <w:pPr>
        <w:pStyle w:val="BodyText"/>
      </w:pPr>
      <w:r w:rsidRPr="00DB48E0">
        <w:rPr>
          <w:rStyle w:val="SpecialBold"/>
        </w:rPr>
        <w:t>Employability Skills are part of a unit of competency</w:t>
      </w:r>
      <w:r w:rsidRPr="00DB48E0">
        <w:t xml:space="preserve">. </w:t>
      </w:r>
    </w:p>
    <w:p w:rsidR="00000000" w:rsidRPr="00DB48E0" w:rsidP="00DB48E0">
      <w:pPr>
        <w:pStyle w:val="BodyText"/>
      </w:pPr>
      <w:r w:rsidRPr="00DB48E0">
        <w:t>Employability Skills statements from a selection of units of competency from the PUA52210 Diploma of Public Safety (Compliance) have been reproduced in the table below.</w:t>
      </w:r>
    </w:p>
    <w:p w:rsidR="00000000" w:rsidRPr="00DB48E0" w:rsidP="00DB48E0">
      <w:pPr>
        <w:pStyle w:val="BodyText"/>
      </w:pPr>
      <w:r w:rsidRPr="00DB48E0">
        <w:t>This table provides an example of Employability Skills for the qualification because Em</w:t>
      </w:r>
      <w:r w:rsidRPr="00DB48E0">
        <w:t>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BodyText"/>
            </w:pPr>
            <w:r w:rsidRPr="00DB48E0">
              <w:t>Public Safety qualifications have core units (which must be achieved) and elective units (where there is a choice of units which must be achieved) so diff</w:t>
            </w:r>
            <w:r w:rsidRPr="00DB48E0">
              <w:t>erent Employability Skills Summaries are possible within the one qualification, depending on the package of core units and chosen elective units.</w:t>
            </w:r>
          </w:p>
          <w:p w:rsidR="00000000" w:rsidRPr="00DB48E0" w:rsidP="00DB48E0">
            <w:pPr>
              <w:pStyle w:val="BodyText"/>
            </w:pPr>
            <w:r w:rsidRPr="00DB48E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Employability Skills Statement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ListBullet"/>
            </w:pPr>
            <w:r w:rsidRPr="00DB48E0">
              <w:t>communicate with stakeholders using a range</w:t>
            </w:r>
            <w:r w:rsidRPr="00DB48E0">
              <w:t xml:space="preserve"> of communication styles to suit different audiences and purposes</w:t>
            </w:r>
          </w:p>
          <w:p w:rsidR="00000000" w:rsidRPr="00DB48E0" w:rsidP="00DB48E0">
            <w:pPr>
              <w:pStyle w:val="ListBullet"/>
            </w:pPr>
            <w:r w:rsidRPr="00DB48E0">
              <w:t>detail requirements, write recommendations and monitor plans requiring precision of expression</w:t>
            </w:r>
          </w:p>
          <w:p w:rsidR="00000000" w:rsidRPr="00DB48E0" w:rsidP="00DB48E0">
            <w:pPr>
              <w:pStyle w:val="ListBullet"/>
            </w:pPr>
            <w:r w:rsidRPr="00DB48E0">
              <w:t>prepare business case and obtain approvals to proceed with test dev</w:t>
            </w:r>
            <w:r w:rsidRPr="00DB48E0">
              <w:t>elopment in accordance with organisational policy, procedures and guidelines</w:t>
            </w:r>
          </w:p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use language that is appropriate to audience and to report purposes and objectives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ListBullet"/>
            </w:pPr>
            <w:r w:rsidRPr="00DB48E0">
              <w:t>clarify and agree on skills, roles and responsibilities of team members and stakehold</w:t>
            </w:r>
            <w:r w:rsidRPr="00DB48E0">
              <w:t>ers, and identify reporting requirements</w:t>
            </w:r>
          </w:p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regularly consult staff and stakeholders to discuss progress and to ensure effective results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ListBullet"/>
            </w:pPr>
            <w:r w:rsidRPr="00DB48E0">
              <w:t>apply risk assessment and management techniques</w:t>
            </w:r>
          </w:p>
          <w:p w:rsidR="00000000" w:rsidRPr="00DB48E0" w:rsidP="00DB48E0">
            <w:pPr>
              <w:pStyle w:val="ListBullet"/>
            </w:pPr>
            <w:r w:rsidRPr="00DB48E0">
              <w:t xml:space="preserve">identify risks and apply the risk management process </w:t>
            </w:r>
          </w:p>
          <w:p w:rsidR="00000000" w:rsidRPr="00DB48E0" w:rsidP="00DB48E0">
            <w:pPr>
              <w:pStyle w:val="ListBullet"/>
            </w:pPr>
            <w:r w:rsidRPr="00DB48E0">
              <w:t>co</w:t>
            </w:r>
            <w:r w:rsidRPr="00DB48E0">
              <w:t>nduct a critical analysis of the safety case in accordance with organisational policy and procedures</w:t>
            </w:r>
          </w:p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undertake research and analysis to identify impacts and risks, constraining factors and alternate options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ListBullet"/>
            </w:pPr>
            <w:r w:rsidRPr="00DB48E0">
              <w:t>check grammar, spelling and style for accuracy and punctuation</w:t>
            </w:r>
          </w:p>
          <w:p w:rsidR="00000000" w:rsidRPr="00DB48E0" w:rsidP="00DB48E0">
            <w:pPr>
              <w:pStyle w:val="ListBullet"/>
            </w:pPr>
            <w:r w:rsidRPr="00DB48E0">
              <w:t>take responsibility for the quality of own output</w:t>
            </w:r>
          </w:p>
          <w:p w:rsidR="00000000" w:rsidRPr="00DB48E0" w:rsidP="00DB48E0">
            <w:pPr>
              <w:pStyle w:val="ListBullet"/>
            </w:pPr>
            <w:r w:rsidRPr="00DB48E0">
              <w:t>use discretion and judgement</w:t>
            </w:r>
          </w:p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use public relations strategies to promote and gain endorsement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ListBullet"/>
            </w:pPr>
            <w:r w:rsidRPr="00DB48E0">
              <w:t xml:space="preserve">define aims, objectives </w:t>
            </w:r>
            <w:r w:rsidRPr="00DB48E0">
              <w:t>and impacts of the safety case, and identify resources to complete quality deliverables on time and within budget</w:t>
            </w:r>
          </w:p>
          <w:p w:rsidR="00000000" w:rsidRPr="00DB48E0" w:rsidP="00DB48E0">
            <w:pPr>
              <w:pStyle w:val="ListBullet"/>
            </w:pPr>
            <w:r w:rsidRPr="00DB48E0">
              <w:t xml:space="preserve">determine report structure </w:t>
            </w:r>
          </w:p>
          <w:p w:rsidR="00000000" w:rsidRPr="00DB48E0" w:rsidP="00DB48E0">
            <w:pPr>
              <w:pStyle w:val="ListBullet"/>
            </w:pPr>
            <w:r w:rsidRPr="00DB48E0">
              <w:t>establish consultation and reporting mechanisms in accordance with organisational policy and procedures</w:t>
            </w:r>
          </w:p>
          <w:p w:rsidR="00000000" w:rsidRPr="00DB48E0" w:rsidP="00DB48E0">
            <w:pPr>
              <w:pStyle w:val="ListBullet"/>
            </w:pPr>
            <w:r w:rsidRPr="00DB48E0">
              <w:t xml:space="preserve">implement </w:t>
            </w:r>
            <w:r w:rsidRPr="00DB48E0">
              <w:t>and monitor plans</w:t>
            </w:r>
          </w:p>
          <w:p w:rsidR="00000000" w:rsidRPr="00DB48E0" w:rsidP="00DB48E0">
            <w:pPr>
              <w:pStyle w:val="ListBullet"/>
            </w:pPr>
            <w:r w:rsidRPr="00DB48E0">
              <w:t>plan and establish programmed review of objectives and achievement in accordance with organisational policy and procedures</w:t>
            </w:r>
          </w:p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schedule review activities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work independently or as part of a team under direct and indirect supe</w:t>
            </w:r>
            <w:r w:rsidRPr="00DB48E0">
              <w:t>rvision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ListBullet"/>
              <w:rPr>
                <w:lang w:val="en-NZ"/>
              </w:rPr>
            </w:pPr>
            <w:r w:rsidRPr="00DB48E0">
              <w:t>implement relevant legislation, organisational policies and procedures that may impact on the safety case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ListBullet"/>
            </w:pPr>
            <w:r w:rsidRPr="00DB48E0">
              <w:t>access/prepare information electronically or in hard copy</w:t>
            </w:r>
          </w:p>
          <w:p w:rsidR="00000000" w:rsidRPr="00DB48E0" w:rsidP="00DB48E0">
            <w:pPr>
              <w:pStyle w:val="ListBullet"/>
            </w:pPr>
            <w:r w:rsidRPr="00DB48E0">
              <w:t>monitor required systems throughout the process in accordance with organisational policy and procedures</w:t>
            </w:r>
          </w:p>
          <w:p w:rsidR="00000000" w:rsidRPr="00DB48E0" w:rsidP="00DB48E0">
            <w:pPr>
              <w:pStyle w:val="ListBullet"/>
            </w:pPr>
            <w:r w:rsidRPr="00DB48E0">
              <w:t xml:space="preserve">use application software suited to the safety case assessment process </w:t>
            </w:r>
          </w:p>
          <w:p w:rsidR="00000000" w:rsidRPr="00DB48E0" w:rsidP="00DB48E0">
            <w:pPr>
              <w:pStyle w:val="ListBullet"/>
            </w:pPr>
            <w:r w:rsidRPr="00DB48E0">
              <w:t xml:space="preserve">use appropriate software to apply design elements to texts that satisfies report </w:t>
            </w:r>
            <w:r w:rsidRPr="00DB48E0">
              <w:t>purposes and objectives</w:t>
            </w:r>
          </w:p>
        </w:tc>
      </w:tr>
    </w:tbl>
    <w:p w:rsidR="00000000" w:rsidRPr="00DB48E0" w:rsidP="00DB48E0">
      <w:pPr>
        <w:pStyle w:val="BodyText"/>
      </w:pPr>
    </w:p>
    <w:p w:rsidR="00000000" w:rsidRPr="00DB48E0" w:rsidP="00DB48E0">
      <w:pPr>
        <w:pStyle w:val="AllowPageBreak"/>
      </w:pPr>
    </w:p>
    <w:p w:rsidR="00000000" w:rsidRPr="00DB48E0" w:rsidP="00DB48E0">
      <w:pPr>
        <w:pStyle w:val="Heading1"/>
      </w:pPr>
      <w:bookmarkStart w:id="7" w:name="O_53409"/>
      <w:bookmarkEnd w:id="7"/>
      <w:r w:rsidRPr="00DB48E0">
        <w:t>Packaging Rules</w:t>
      </w:r>
    </w:p>
    <w:p w:rsidR="00000000" w:rsidRPr="00DB48E0" w:rsidP="00DB48E0">
      <w:pPr>
        <w:pStyle w:val="BodyText"/>
      </w:pPr>
      <w:r w:rsidRPr="00DB48E0">
        <w:rPr>
          <w:rStyle w:val="SpecialBold"/>
        </w:rPr>
        <w:t>Qualification Requirement</w:t>
      </w:r>
      <w:r w:rsidRPr="00DB48E0">
        <w:t xml:space="preserve">: </w:t>
      </w:r>
      <w:r w:rsidRPr="00DB48E0">
        <w:rPr>
          <w:rStyle w:val="SpecialBold"/>
        </w:rPr>
        <w:t>13 units</w:t>
      </w:r>
    </w:p>
    <w:p w:rsidR="00000000" w:rsidRPr="00DB48E0" w:rsidP="00DB48E0">
      <w:pPr>
        <w:pStyle w:val="BodyText"/>
      </w:pPr>
      <w:r w:rsidRPr="00DB48E0">
        <w:rPr>
          <w:rStyle w:val="SpecialBold"/>
        </w:rPr>
        <w:t>All 8 core units plus 5 elective units</w:t>
      </w:r>
    </w:p>
    <w:p w:rsidR="00000000" w:rsidRPr="00DB48E0" w:rsidP="00DB48E0">
      <w:pPr>
        <w:pStyle w:val="BodyText"/>
      </w:pPr>
      <w:r w:rsidRPr="00DB48E0">
        <w:t xml:space="preserve">Where a pre-requisite unit is attached to an elective unit it is identified by this symbol </w:t>
      </w:r>
      <w:r w:rsidRPr="00DB48E0">
        <w:t>∟</w:t>
      </w:r>
      <w:r w:rsidRPr="00DB48E0">
        <w:t>.</w:t>
      </w:r>
    </w:p>
    <w:p w:rsidR="00000000" w:rsidRPr="00DB48E0" w:rsidP="00DB48E0">
      <w:pPr>
        <w:pStyle w:val="BodyText"/>
      </w:pPr>
      <w:r w:rsidRPr="00DB48E0">
        <w:t>The pre-requisite units attached to any of the elective units must be undertaken and are additional to the number of elective units required for the qualification.</w:t>
      </w:r>
    </w:p>
    <w:p w:rsidR="00000000" w:rsidRPr="00DB48E0" w:rsidP="00DB48E0">
      <w:pPr>
        <w:pStyle w:val="BodyText"/>
      </w:pPr>
      <w:r w:rsidRPr="00DB48E0">
        <w:t>The 5 elective units may be taken from the elective units listed below and may include 2 uni</w:t>
      </w:r>
      <w:r w:rsidRPr="00DB48E0">
        <w:t>ts taken from this Training Package, any other endorsed Training Package or any state/territory accredited qualification where the unit is in a qualification at the same level or a higher level.</w:t>
      </w:r>
    </w:p>
    <w:p w:rsidR="00000000" w:rsidRPr="00DB48E0" w:rsidP="00DB48E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1"/>
        <w:gridCol w:w="6527"/>
        <w:gridCol w:w="361"/>
      </w:tblGrid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BodyText"/>
            </w:pPr>
            <w:r w:rsidRPr="00DB48E0">
              <w:rPr>
                <w:rStyle w:val="SpecialBold"/>
              </w:rPr>
              <w:t>Code</w:t>
            </w:r>
          </w:p>
        </w:tc>
        <w:tc>
          <w:tcPr>
            <w:tcW w:w="68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Core Units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PUADEFCP001A</w:t>
            </w:r>
          </w:p>
        </w:tc>
        <w:tc>
          <w:tcPr>
            <w:tcW w:w="68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Evaluate and review safety ca</w:t>
            </w:r>
            <w:r w:rsidRPr="00DB48E0">
              <w:t>ses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PUADEFCP002A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Apply knowledge of regulatory system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PUADEFCP003A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Apply knowledge of OH&amp;S legislation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PUADEFCP004A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Apply knowledge of risk assessment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PUADEFCP005A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Apply knowledge of risk management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PUADEFCP006A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Apply knowledge of saf</w:t>
            </w:r>
            <w:r w:rsidRPr="00DB48E0">
              <w:t>ety case development process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PUADEFCP007A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Provide specialist safety case advice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BSBCOM501B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Identify and interpret compliance requirements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BodyText"/>
            </w:pPr>
            <w:r w:rsidRPr="00DB48E0">
              <w:rPr>
                <w:rStyle w:val="SpecialBold"/>
              </w:rPr>
              <w:t>Code</w:t>
            </w:r>
          </w:p>
        </w:tc>
        <w:tc>
          <w:tcPr>
            <w:tcW w:w="68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rPr>
                <w:rStyle w:val="SpecialBold"/>
              </w:rPr>
              <w:t>Elective Units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BSBOHS509A</w:t>
            </w:r>
          </w:p>
        </w:tc>
        <w:tc>
          <w:tcPr>
            <w:tcW w:w="68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Ensure a safe workplace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BSBPMG503A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 xml:space="preserve">Manage project time 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BSBPMG504A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 xml:space="preserve">Manage project costs 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BSBPMG506A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 xml:space="preserve">Manage project human resources 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BSBPMG507A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 xml:space="preserve">Manage project communications 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BSBPMG509A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 xml:space="preserve">Manage project procurement 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BSBSUS301A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Implement and monitor environmentally sustainable work practices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PSPFIN501A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 xml:space="preserve">Apply public </w:t>
            </w:r>
            <w:r w:rsidRPr="00DB48E0">
              <w:t>sector financial policies and processes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PSPGOV504B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Undertake research and analysis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PSPGOV512A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Use complex workplace communication strategies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PSPGOV513A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Refine complex workplace documents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PSPGOV515A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Develop and use political nous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PSPPM501B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Design complex projects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PSPPM502B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Manage complex projects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PSPPM503B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Close complex projects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PSPPM504A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Carry out complex project activities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PSPPM601B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Direct complex project activities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PUACOM002B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Provide services to clients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PUACOM007B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Liaise with other organisations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PUAEMR001B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Establish context and develop risk evaluation criteria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PUAEMR002B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BodyText"/>
            </w:pPr>
            <w:r w:rsidRPr="00DB48E0">
              <w:t>Identify, analyse and evaluate risk</w:t>
            </w:r>
          </w:p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∟</w:t>
            </w:r>
            <w:r w:rsidRPr="00DB48E0">
              <w:t xml:space="preserve"> PUAEMR001B Establish context and develop risk evaluation criteria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PUAEMR003B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Determine treatment strategies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PUAEMR004B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BodyText"/>
            </w:pPr>
            <w:r w:rsidRPr="00DB48E0">
              <w:t>Manage treatment strategy implementation</w:t>
            </w:r>
          </w:p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∟</w:t>
            </w:r>
            <w:r w:rsidRPr="00DB48E0">
              <w:t xml:space="preserve"> PUAEMR003B Determine treatment strategies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TAAASS401C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Plan and organise assessment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TAAASS402C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Assess competence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1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TAAASS404B</w:t>
            </w:r>
          </w:p>
        </w:tc>
        <w:tc>
          <w:tcPr>
            <w:tcW w:w="68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48E0">
            <w:pPr>
              <w:pStyle w:val="BodyText"/>
              <w:rPr>
                <w:lang w:val="en-NZ"/>
              </w:rPr>
            </w:pPr>
            <w:r w:rsidRPr="00DB48E0">
              <w:t>Participate in assessment validation</w:t>
            </w:r>
          </w:p>
        </w:tc>
      </w:tr>
      <w:tr w:rsidTr="001533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1" w:type="dxa"/>
        </w:trPr>
        <w:tc>
          <w:tcPr>
            <w:tcW w:w="84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48E0" w:rsidP="00DB48E0">
            <w:pPr>
              <w:pStyle w:val="BodyText"/>
            </w:pPr>
          </w:p>
          <w:p w:rsidR="00000000" w:rsidRPr="00DB48E0" w:rsidP="00DB48E0">
            <w:pPr>
              <w:pStyle w:val="BodyText"/>
            </w:pPr>
            <w:r w:rsidRPr="00DB48E0">
              <w:rPr>
                <w:rStyle w:val="SpecialBold"/>
              </w:rPr>
              <w:t>NOTES</w:t>
            </w:r>
          </w:p>
          <w:p w:rsidR="00000000" w:rsidRPr="00DB48E0" w:rsidP="00DB48E0">
            <w:pPr>
              <w:pStyle w:val="BodyText"/>
            </w:pPr>
            <w:r w:rsidRPr="00DB48E0">
              <w:t>BSB unit has been imported from the BSB07 Business Services Training Package.</w:t>
            </w:r>
          </w:p>
          <w:p w:rsidR="00000000" w:rsidRPr="00DB48E0" w:rsidP="00DB48E0">
            <w:pPr>
              <w:pStyle w:val="BodyText"/>
            </w:pPr>
            <w:r w:rsidRPr="00DB48E0">
              <w:t>PSP units have been imported from the PSP04 Public Sector Training Package.</w:t>
            </w:r>
          </w:p>
          <w:p w:rsidR="00000000" w:rsidRPr="00DB48E0" w:rsidP="00DB48E0">
            <w:pPr>
              <w:pStyle w:val="BodyText"/>
            </w:pPr>
            <w:r w:rsidRPr="00DB48E0">
              <w:t>TAA units have been imported from the TAA04 Training and Assessment Training Package.</w:t>
            </w:r>
          </w:p>
          <w:p w:rsidR="00000000" w:rsidRPr="00DB48E0" w:rsidP="00DB48E0">
            <w:pPr>
              <w:pStyle w:val="BodyText"/>
            </w:pPr>
          </w:p>
          <w:p w:rsidR="00000000" w:rsidRPr="00DB48E0" w:rsidP="00DB48E0">
            <w:pPr>
              <w:pStyle w:val="BodyText"/>
            </w:pPr>
            <w:r w:rsidRPr="00DB48E0">
              <w:t xml:space="preserve">Information about customising PUA00 Public Safety Training Package qualifications is on page </w:t>
            </w:r>
            <w:r w:rsidRPr="00DB48E0">
              <w:rPr>
                <w:rStyle w:val="Underline"/>
              </w:rPr>
              <w:t>12</w:t>
            </w:r>
            <w:r w:rsidRPr="00DB48E0">
              <w:t>.</w:t>
            </w:r>
          </w:p>
        </w:tc>
      </w:tr>
    </w:tbl>
    <w:p w:rsidR="00000000" w:rsidRPr="00DB48E0" w:rsidP="00DB48E0">
      <w:pPr>
        <w:pStyle w:val="BodyText"/>
      </w:pPr>
    </w:p>
    <w:p w:rsidR="00000000" w:rsidRPr="00DB48E0" w:rsidP="00DB48E0"/>
    <w:sectPr w:rsidSect="00DB48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3358" w:rsidP="001533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58" w:rsidP="00DB48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358" w:rsidP="00DB48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53358" w:rsidP="00DB48E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53358" w:rsidP="0015335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8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358" w:rsidP="00DB48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PUA52210 Diploma of Public Safety (Compliance)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53358" w:rsidP="00DB48E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9C5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EEEB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8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B48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48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48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48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48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48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48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48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48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48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48E0"/>
  </w:style>
  <w:style w:type="character" w:customStyle="1" w:styleId="Heading1Char">
    <w:name w:val="Heading 1 Char"/>
    <w:link w:val="Heading1"/>
    <w:rsid w:val="00DB48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48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B48E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B48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B48E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B48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B48E0"/>
    <w:rPr>
      <w:b/>
      <w:spacing w:val="0"/>
    </w:rPr>
  </w:style>
  <w:style w:type="paragraph" w:styleId="Header">
    <w:name w:val="header"/>
    <w:basedOn w:val="Normal"/>
    <w:link w:val="HeaderChar"/>
    <w:rsid w:val="00DB48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B48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B48E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B48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DB48E0"/>
    <w:rPr>
      <w:u w:val="single"/>
    </w:rPr>
  </w:style>
  <w:style w:type="character" w:customStyle="1" w:styleId="Heading2Char">
    <w:name w:val="Heading 2 Char"/>
    <w:link w:val="Heading2"/>
    <w:rsid w:val="00DB48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B48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B48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B4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B48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48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B48E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B48E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B48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48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48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48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48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B48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B48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48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48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48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48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48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48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48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48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48E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B48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48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48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48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48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B48E0"/>
    <w:rPr>
      <w:i/>
    </w:rPr>
  </w:style>
  <w:style w:type="paragraph" w:styleId="Caption">
    <w:name w:val="caption"/>
    <w:basedOn w:val="BodyText"/>
    <w:next w:val="Normal"/>
    <w:qFormat/>
    <w:rsid w:val="00DB48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48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48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48E0"/>
  </w:style>
  <w:style w:type="paragraph" w:styleId="TableofFigures">
    <w:name w:val="table of figures"/>
    <w:basedOn w:val="Normal"/>
    <w:next w:val="Normal"/>
    <w:semiHidden/>
    <w:rsid w:val="00DB48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48E0"/>
    <w:pPr>
      <w:numPr>
        <w:numId w:val="10"/>
      </w:numPr>
    </w:pPr>
  </w:style>
  <w:style w:type="character" w:customStyle="1" w:styleId="WingdingSymbols">
    <w:name w:val="Wingding Symbols"/>
    <w:rsid w:val="00DB48E0"/>
    <w:rPr>
      <w:rFonts w:ascii="Wingdings" w:hAnsi="Wingdings"/>
    </w:rPr>
  </w:style>
  <w:style w:type="paragraph" w:customStyle="1" w:styleId="TableHeading">
    <w:name w:val="Table Heading"/>
    <w:basedOn w:val="HeadingBase"/>
    <w:rsid w:val="00DB48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48E0"/>
    <w:rPr>
      <w:color w:val="0033CC"/>
      <w:u w:val="none"/>
    </w:rPr>
  </w:style>
  <w:style w:type="paragraph" w:customStyle="1" w:styleId="BodyTextRight">
    <w:name w:val="Body Text Right"/>
    <w:basedOn w:val="BodyText"/>
    <w:rsid w:val="00DB48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48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48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48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48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B48E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B48E0"/>
    <w:rPr>
      <w:sz w:val="32"/>
    </w:rPr>
  </w:style>
  <w:style w:type="paragraph" w:customStyle="1" w:styleId="HeadingProcedure">
    <w:name w:val="Heading Procedure"/>
    <w:basedOn w:val="HeadingBase"/>
    <w:next w:val="Normal"/>
    <w:rsid w:val="00DB48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48E0"/>
    <w:pPr>
      <w:spacing w:before="60" w:after="60"/>
    </w:pPr>
  </w:style>
  <w:style w:type="paragraph" w:styleId="ListContinue">
    <w:name w:val="List Continue"/>
    <w:basedOn w:val="List"/>
    <w:rsid w:val="00DB48E0"/>
    <w:pPr>
      <w:ind w:firstLine="0"/>
    </w:pPr>
  </w:style>
  <w:style w:type="paragraph" w:customStyle="1" w:styleId="ListNote">
    <w:name w:val="List Note"/>
    <w:basedOn w:val="List"/>
    <w:rsid w:val="00DB48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48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48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B48E0"/>
    <w:rPr>
      <w:rFonts w:ascii="Courier New" w:hAnsi="Courier New"/>
    </w:rPr>
  </w:style>
  <w:style w:type="paragraph" w:customStyle="1" w:styleId="NoteBullet">
    <w:name w:val="Note Bullet"/>
    <w:basedOn w:val="Note"/>
    <w:rsid w:val="00DB48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48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48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48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48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48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48E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B48E0"/>
    <w:rPr>
      <w:b/>
      <w:smallCaps/>
    </w:rPr>
  </w:style>
  <w:style w:type="paragraph" w:customStyle="1" w:styleId="TableListNumber">
    <w:name w:val="Table List Number"/>
    <w:basedOn w:val="ListNumber"/>
    <w:rsid w:val="00DB48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48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48E0"/>
    <w:pPr>
      <w:numPr>
        <w:numId w:val="8"/>
      </w:numPr>
    </w:pPr>
  </w:style>
  <w:style w:type="paragraph" w:customStyle="1" w:styleId="ListAlpha2">
    <w:name w:val="List Alpha 2"/>
    <w:basedOn w:val="List2"/>
    <w:rsid w:val="00DB48E0"/>
    <w:pPr>
      <w:numPr>
        <w:numId w:val="7"/>
      </w:numPr>
    </w:pPr>
  </w:style>
  <w:style w:type="paragraph" w:styleId="List2">
    <w:name w:val="List 2"/>
    <w:basedOn w:val="BodyText"/>
    <w:rsid w:val="00DB48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48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48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48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48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48E0"/>
    <w:pPr>
      <w:numPr>
        <w:numId w:val="2"/>
      </w:numPr>
    </w:pPr>
  </w:style>
  <w:style w:type="paragraph" w:styleId="ListBullet5">
    <w:name w:val="List Bullet 5"/>
    <w:basedOn w:val="List5"/>
    <w:rsid w:val="00DB48E0"/>
    <w:pPr>
      <w:numPr>
        <w:numId w:val="3"/>
      </w:numPr>
    </w:pPr>
  </w:style>
  <w:style w:type="paragraph" w:styleId="ListContinue2">
    <w:name w:val="List Continue 2"/>
    <w:basedOn w:val="List2"/>
    <w:rsid w:val="00DB48E0"/>
    <w:pPr>
      <w:ind w:firstLine="0"/>
    </w:pPr>
  </w:style>
  <w:style w:type="paragraph" w:styleId="ListContinue3">
    <w:name w:val="List Continue 3"/>
    <w:basedOn w:val="List3"/>
    <w:rsid w:val="00DB48E0"/>
    <w:pPr>
      <w:ind w:left="1021" w:firstLine="0"/>
    </w:pPr>
  </w:style>
  <w:style w:type="paragraph" w:styleId="ListContinue4">
    <w:name w:val="List Continue 4"/>
    <w:basedOn w:val="List4"/>
    <w:rsid w:val="00DB48E0"/>
    <w:pPr>
      <w:ind w:firstLine="0"/>
    </w:pPr>
  </w:style>
  <w:style w:type="paragraph" w:styleId="ListContinue5">
    <w:name w:val="List Continue 5"/>
    <w:basedOn w:val="List5"/>
    <w:rsid w:val="00DB48E0"/>
    <w:pPr>
      <w:ind w:firstLine="0"/>
    </w:pPr>
  </w:style>
  <w:style w:type="paragraph" w:styleId="ListNumber3">
    <w:name w:val="List Number 3"/>
    <w:basedOn w:val="List3"/>
    <w:rsid w:val="00DB48E0"/>
    <w:pPr>
      <w:numPr>
        <w:numId w:val="4"/>
      </w:numPr>
    </w:pPr>
  </w:style>
  <w:style w:type="paragraph" w:styleId="ListNumber4">
    <w:name w:val="List Number 4"/>
    <w:basedOn w:val="List4"/>
    <w:rsid w:val="00DB48E0"/>
    <w:pPr>
      <w:numPr>
        <w:numId w:val="5"/>
      </w:numPr>
    </w:pPr>
  </w:style>
  <w:style w:type="paragraph" w:styleId="ListNumber5">
    <w:name w:val="List Number 5"/>
    <w:basedOn w:val="List5"/>
    <w:rsid w:val="00DB48E0"/>
    <w:pPr>
      <w:numPr>
        <w:numId w:val="6"/>
      </w:numPr>
    </w:pPr>
  </w:style>
  <w:style w:type="paragraph" w:styleId="BlockText">
    <w:name w:val="Block Text"/>
    <w:basedOn w:val="Normal"/>
    <w:rsid w:val="00DB48E0"/>
    <w:pPr>
      <w:spacing w:after="120"/>
      <w:ind w:left="1440" w:right="1440"/>
    </w:pPr>
  </w:style>
  <w:style w:type="character" w:customStyle="1" w:styleId="Subscript">
    <w:name w:val="Subscript"/>
    <w:rsid w:val="00DB48E0"/>
    <w:rPr>
      <w:sz w:val="16"/>
      <w:vertAlign w:val="subscript"/>
    </w:rPr>
  </w:style>
  <w:style w:type="character" w:customStyle="1" w:styleId="Superscript">
    <w:name w:val="Superscript"/>
    <w:rsid w:val="00DB48E0"/>
    <w:rPr>
      <w:sz w:val="16"/>
      <w:vertAlign w:val="superscript"/>
    </w:rPr>
  </w:style>
  <w:style w:type="character" w:customStyle="1" w:styleId="Symbols">
    <w:name w:val="Symbols"/>
    <w:rsid w:val="00DB48E0"/>
    <w:rPr>
      <w:rFonts w:ascii="Symbol" w:hAnsi="Symbol"/>
    </w:rPr>
  </w:style>
  <w:style w:type="character" w:customStyle="1" w:styleId="MenuOptions">
    <w:name w:val="Menu Options"/>
    <w:rsid w:val="00DB48E0"/>
    <w:rPr>
      <w:rFonts w:ascii="Arial Narrow" w:hAnsi="Arial Narrow"/>
      <w:smallCaps/>
    </w:rPr>
  </w:style>
  <w:style w:type="character" w:customStyle="1" w:styleId="Buttons">
    <w:name w:val="Buttons"/>
    <w:rsid w:val="00DB48E0"/>
    <w:rPr>
      <w:b/>
    </w:rPr>
  </w:style>
  <w:style w:type="character" w:customStyle="1" w:styleId="Underlined">
    <w:name w:val="Underlined"/>
    <w:rsid w:val="00DB48E0"/>
    <w:rPr>
      <w:u w:val="single"/>
    </w:rPr>
  </w:style>
  <w:style w:type="paragraph" w:customStyle="1" w:styleId="TableBodyTextRight">
    <w:name w:val="Table Body Text Right"/>
    <w:basedOn w:val="TableBodyText"/>
    <w:rsid w:val="00DB48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48E0"/>
    <w:rPr>
      <w:sz w:val="18"/>
    </w:rPr>
  </w:style>
  <w:style w:type="paragraph" w:customStyle="1" w:styleId="BodySmallRight">
    <w:name w:val="Body Small Right"/>
    <w:basedOn w:val="BodyTextRight"/>
    <w:rsid w:val="00DB48E0"/>
    <w:rPr>
      <w:sz w:val="18"/>
      <w:szCs w:val="18"/>
    </w:rPr>
  </w:style>
  <w:style w:type="paragraph" w:customStyle="1" w:styleId="MarginEdition">
    <w:name w:val="Margin Edition"/>
    <w:basedOn w:val="MarginNote"/>
    <w:rsid w:val="00DB48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48E0"/>
    <w:rPr>
      <w:sz w:val="2"/>
      <w:szCs w:val="2"/>
    </w:rPr>
  </w:style>
  <w:style w:type="character" w:customStyle="1" w:styleId="Small">
    <w:name w:val="Small"/>
    <w:rsid w:val="00DB48E0"/>
    <w:rPr>
      <w:sz w:val="16"/>
    </w:rPr>
  </w:style>
  <w:style w:type="paragraph" w:customStyle="1" w:styleId="WideTable">
    <w:name w:val="Wide Table"/>
    <w:basedOn w:val="Normal"/>
    <w:rsid w:val="00DB48E0"/>
    <w:pPr>
      <w:ind w:left="-1418"/>
    </w:pPr>
    <w:rPr>
      <w:sz w:val="2"/>
      <w:szCs w:val="2"/>
    </w:rPr>
  </w:style>
  <w:style w:type="character" w:styleId="PageNumber">
    <w:name w:val="page number"/>
    <w:rsid w:val="00DB48E0"/>
  </w:style>
  <w:style w:type="paragraph" w:styleId="Quote">
    <w:name w:val="Quote"/>
    <w:basedOn w:val="Heading1"/>
    <w:link w:val="QuoteChar"/>
    <w:qFormat/>
    <w:rsid w:val="00DB48E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B48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48E0"/>
    <w:pPr>
      <w:pageBreakBefore/>
    </w:pPr>
  </w:style>
  <w:style w:type="paragraph" w:customStyle="1" w:styleId="Border">
    <w:name w:val="Border"/>
    <w:basedOn w:val="Normal"/>
    <w:qFormat/>
    <w:rsid w:val="00DB48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B48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8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B48E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B48E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B48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48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48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48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B48E0"/>
    <w:rPr>
      <w:b/>
      <w:i/>
      <w:u w:val="none"/>
    </w:rPr>
  </w:style>
  <w:style w:type="paragraph" w:styleId="BalloonText">
    <w:name w:val="Balloon Text"/>
    <w:basedOn w:val="Normal"/>
    <w:link w:val="BalloonTextChar"/>
    <w:rsid w:val="00DB4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B48E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B48E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B48E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2FA19CBF.dotm</Template>
  <TotalTime>0</TotalTime>
  <Pages>4</Pages>
  <Words>820</Words>
  <Characters>5316</Characters>
  <Application>Microsoft Office Word</Application>
  <DocSecurity>0</DocSecurity>
  <Lines>202</Lines>
  <Paragraphs>140</Paragraphs>
  <ScaleCrop>false</ScaleCrop>
  <Company>Author-it Software Corporation Ltd.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PUA52210 Diploma of Public Safety (Compliance)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2012-05-27T07:21:00Z</dcterms:created>
  <dcterms:modified xsi:type="dcterms:W3CDTF">2012-05-27T07:21:00Z</dcterms:modified>
</cp:coreProperties>
</file>