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5EBD" w:rsidP="00D15E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BSB30907 Certificate III in Business Administration (Education)</w:t>
      </w:r>
      <w:r>
        <w:fldChar w:fldCharType="end"/>
      </w:r>
    </w:p>
    <w:p w:rsidR="00D15EBD" w:rsidP="00D15EBD">
      <w:pPr>
        <w:pStyle w:val="Version"/>
        <w:sectPr w:rsidSect="00AB6A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AB6ACC" w:rsidP="00AB6ACC">
      <w:pPr>
        <w:pStyle w:val="SuperHeading"/>
      </w:pPr>
      <w:r w:rsidRPr="00AB6ACC">
        <w:t>BSB30907 Certificate III in Business Administration (Education)</w:t>
      </w:r>
    </w:p>
    <w:p w:rsidR="00000000" w:rsidRPr="00AB6ACC" w:rsidP="00AB6ACC">
      <w:pPr>
        <w:pStyle w:val="Heading1"/>
      </w:pPr>
      <w:bookmarkStart w:id="1" w:name="O_392497"/>
      <w:bookmarkEnd w:id="1"/>
      <w:r w:rsidRPr="00AB6ACC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8"/>
        <w:gridCol w:w="6724"/>
      </w:tblGrid>
      <w:tr w:rsidTr="00AB6AC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ACC" w:rsidP="00AB6ACC">
            <w:pPr>
              <w:pStyle w:val="BodyText"/>
            </w:pPr>
            <w:r w:rsidRPr="00AB6ACC">
              <w:rPr>
                <w:rStyle w:val="SpecialBold"/>
              </w:rPr>
              <w:t>Release</w:t>
            </w:r>
          </w:p>
        </w:tc>
        <w:tc>
          <w:tcPr>
            <w:tcW w:w="6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ACC">
            <w:pPr>
              <w:pStyle w:val="BodyText"/>
              <w:rPr>
                <w:lang w:val="en-NZ"/>
              </w:rPr>
            </w:pPr>
            <w:r w:rsidRPr="00AB6ACC">
              <w:rPr>
                <w:rStyle w:val="SpecialBold"/>
              </w:rPr>
              <w:t>Comments</w:t>
            </w:r>
          </w:p>
        </w:tc>
      </w:tr>
      <w:tr w:rsidTr="00AB6AC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ACC">
            <w:pPr>
              <w:pStyle w:val="BodyText"/>
              <w:rPr>
                <w:lang w:val="en-NZ"/>
              </w:rPr>
            </w:pPr>
            <w:r w:rsidRPr="00AB6ACC">
              <w:t>Release 2</w:t>
            </w:r>
          </w:p>
        </w:tc>
        <w:tc>
          <w:tcPr>
            <w:tcW w:w="6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ACC" w:rsidP="00AB6ACC">
            <w:pPr>
              <w:pStyle w:val="BodyText"/>
            </w:pPr>
            <w:r w:rsidRPr="00AB6ACC">
              <w:t xml:space="preserve">New release of this Qualification released with </w:t>
            </w:r>
            <w:r w:rsidRPr="00AB6ACC">
              <w:rPr>
                <w:rStyle w:val="Emphasis"/>
              </w:rPr>
              <w:t>version 6 of BSB07 Business Services Training Package.</w:t>
            </w:r>
          </w:p>
          <w:p w:rsidR="00000000" w:rsidRPr="00AB6ACC" w:rsidP="00AB6ACC">
            <w:pPr>
              <w:pStyle w:val="BodyText"/>
            </w:pPr>
            <w:r w:rsidRPr="00AB6ACC">
              <w:t>Unit codes updated:</w:t>
            </w:r>
          </w:p>
          <w:p w:rsidR="00000000" w:rsidRPr="00AB6ACC" w:rsidP="00AB6ACC">
            <w:pPr>
              <w:pStyle w:val="ListBullet"/>
            </w:pPr>
            <w:r w:rsidRPr="00AB6ACC">
              <w:t>BSBCMM301A now BSBCMM301B</w:t>
            </w:r>
          </w:p>
          <w:p w:rsidR="00000000" w:rsidRPr="00AB6ACC" w:rsidP="00AB6ACC">
            <w:pPr>
              <w:pStyle w:val="ListBullet"/>
            </w:pPr>
            <w:r w:rsidRPr="00AB6ACC">
              <w:t>BSBCUS301A now BSBCUS301B</w:t>
            </w:r>
          </w:p>
          <w:p w:rsidR="00000000" w:rsidRPr="00AB6ACC" w:rsidP="00AB6ACC">
            <w:pPr>
              <w:pStyle w:val="ListBullet"/>
            </w:pPr>
            <w:r w:rsidRPr="00AB6ACC">
              <w:t>BSBWOR301A now BSBWOR301B</w:t>
            </w:r>
          </w:p>
          <w:p w:rsidR="00000000" w:rsidRPr="00AB6ACC" w:rsidP="00AB6ACC">
            <w:pPr>
              <w:pStyle w:val="BodyText"/>
            </w:pPr>
          </w:p>
          <w:p w:rsidR="00000000" w:rsidRPr="00AB6ACC" w:rsidP="00AB6ACC">
            <w:pPr>
              <w:pStyle w:val="BodyText"/>
            </w:pPr>
          </w:p>
        </w:tc>
      </w:tr>
    </w:tbl>
    <w:p w:rsidR="00D15EBD" w:rsidP="00AB6ACC">
      <w:pPr>
        <w:pStyle w:val="BodyText"/>
      </w:pPr>
    </w:p>
    <w:p w:rsidR="00D15EBD" w:rsidP="00AB6ACC">
      <w:pPr>
        <w:pStyle w:val="BodyText"/>
      </w:pPr>
    </w:p>
    <w:p w:rsidR="00000000" w:rsidRPr="00AB6ACC" w:rsidP="00AB6ACC">
      <w:pPr>
        <w:pStyle w:val="Heading1"/>
      </w:pPr>
      <w:bookmarkStart w:id="2" w:name="O_392502"/>
      <w:bookmarkEnd w:id="2"/>
      <w:r w:rsidRPr="00AB6ACC">
        <w:t>Description</w:t>
      </w:r>
    </w:p>
    <w:p w:rsidR="00000000" w:rsidRPr="00AB6ACC" w:rsidP="00AB6ACC">
      <w:pPr>
        <w:pStyle w:val="BodyText"/>
      </w:pPr>
      <w:r w:rsidRPr="00AB6ACC">
        <w:rPr>
          <w:rStyle w:val="SpecialBold"/>
        </w:rPr>
        <w:t>Descriptor</w:t>
      </w:r>
    </w:p>
    <w:p w:rsidR="00000000" w:rsidRPr="00AB6ACC" w:rsidP="00AB6ACC">
      <w:pPr>
        <w:pStyle w:val="BodyText"/>
      </w:pPr>
      <w:r w:rsidRPr="00AB6ACC">
        <w:t>This qualification reflects the role of individuals who apply a broad range of administrative competencies in an educational or school support work context, using some discretion and judgement. They may provide technical advice and support to a team.</w:t>
      </w:r>
    </w:p>
    <w:p w:rsidR="00000000" w:rsidRPr="00AB6ACC" w:rsidP="00AB6ACC">
      <w:pPr>
        <w:pStyle w:val="BodyText"/>
      </w:pPr>
    </w:p>
    <w:p w:rsidR="00000000" w:rsidRPr="00AB6ACC" w:rsidP="00AB6ACC">
      <w:pPr>
        <w:pStyle w:val="BodyText"/>
      </w:pPr>
      <w:r w:rsidRPr="00AB6ACC">
        <w:rPr>
          <w:rStyle w:val="SpecialBold"/>
        </w:rPr>
        <w:t xml:space="preserve">Job </w:t>
      </w:r>
      <w:r w:rsidRPr="00AB6ACC">
        <w:rPr>
          <w:rStyle w:val="SpecialBold"/>
        </w:rPr>
        <w:t>Roles</w:t>
      </w:r>
    </w:p>
    <w:p w:rsidR="00000000" w:rsidRPr="00AB6ACC" w:rsidP="00AB6ACC">
      <w:pPr>
        <w:pStyle w:val="ListBullet"/>
      </w:pPr>
      <w:r w:rsidRPr="00AB6ACC">
        <w:t>Education Program Support Worker</w:t>
      </w:r>
    </w:p>
    <w:p w:rsidR="00000000" w:rsidRPr="00AB6ACC" w:rsidP="00AB6ACC">
      <w:pPr>
        <w:pStyle w:val="ListBullet"/>
      </w:pPr>
      <w:r w:rsidRPr="00AB6ACC">
        <w:t>School Support Officer</w:t>
      </w:r>
    </w:p>
    <w:p w:rsidR="00000000" w:rsidRPr="00AB6ACC" w:rsidP="00AB6ACC">
      <w:pPr>
        <w:pStyle w:val="ListBullet"/>
      </w:pPr>
      <w:r w:rsidRPr="00AB6ACC">
        <w:t>Student Recruitment and Admissions Assistant</w:t>
      </w:r>
    </w:p>
    <w:p w:rsidR="00000000" w:rsidRPr="00AB6ACC" w:rsidP="00AB6ACC">
      <w:pPr>
        <w:pStyle w:val="ListBullet"/>
      </w:pPr>
      <w:r w:rsidRPr="00AB6ACC">
        <w:t xml:space="preserve">Student Services Officer </w:t>
      </w:r>
    </w:p>
    <w:p w:rsidR="00D15EBD" w:rsidP="00AB6ACC">
      <w:pPr>
        <w:pStyle w:val="ListBullet"/>
      </w:pPr>
      <w:r w:rsidRPr="00AB6ACC">
        <w:t>Student Support Assistant.</w:t>
      </w:r>
    </w:p>
    <w:p w:rsidR="00D15EBD" w:rsidP="00AB6ACC">
      <w:pPr>
        <w:pStyle w:val="ListBullet"/>
      </w:pPr>
    </w:p>
    <w:p w:rsidR="00000000" w:rsidRPr="00AB6ACC" w:rsidP="00AB6ACC">
      <w:pPr>
        <w:pStyle w:val="Heading1"/>
      </w:pPr>
      <w:bookmarkStart w:id="3" w:name="O_392495"/>
      <w:bookmarkEnd w:id="3"/>
      <w:r w:rsidRPr="00AB6ACC">
        <w:t>Pathways Information</w:t>
      </w:r>
    </w:p>
    <w:p w:rsidR="00000000" w:rsidRPr="00AB6ACC" w:rsidP="00AB6ACC">
      <w:pPr>
        <w:pStyle w:val="BodyText"/>
      </w:pPr>
      <w:r w:rsidRPr="00AB6ACC">
        <w:rPr>
          <w:rStyle w:val="SpecialBold"/>
        </w:rPr>
        <w:t>Qualification Pathways</w:t>
      </w:r>
    </w:p>
    <w:p w:rsidR="00000000" w:rsidRPr="00AB6ACC" w:rsidP="00AB6ACC">
      <w:pPr>
        <w:pStyle w:val="BodyText"/>
      </w:pPr>
    </w:p>
    <w:p w:rsidR="00000000" w:rsidRPr="00AB6ACC" w:rsidP="00AB6ACC">
      <w:pPr>
        <w:pStyle w:val="BodyText"/>
      </w:pPr>
      <w:r w:rsidRPr="00AB6ACC">
        <w:rPr>
          <w:rStyle w:val="Emphasis"/>
        </w:rPr>
        <w:t>Pathways into the qualification</w:t>
      </w:r>
    </w:p>
    <w:p w:rsidR="00000000" w:rsidRPr="00AB6ACC" w:rsidP="00AB6ACC">
      <w:pPr>
        <w:pStyle w:val="BodyText"/>
      </w:pPr>
      <w:r w:rsidRPr="00AB6ACC">
        <w:t>Preferred pathways for candidates considering this qualification include:</w:t>
      </w:r>
    </w:p>
    <w:p w:rsidR="00000000" w:rsidRPr="00AB6ACC" w:rsidP="00AB6ACC">
      <w:pPr>
        <w:pStyle w:val="ListBullet"/>
      </w:pPr>
      <w:r w:rsidRPr="00AB6ACC">
        <w:t>BSB20107 Certificate II in Business or other relevant qualification/s</w:t>
      </w:r>
    </w:p>
    <w:p w:rsidR="00000000" w:rsidRPr="00AB6ACC" w:rsidP="00AB6ACC">
      <w:pPr>
        <w:pStyle w:val="BodyText"/>
      </w:pPr>
      <w:r w:rsidRPr="00AB6ACC">
        <w:t>OR</w:t>
      </w:r>
    </w:p>
    <w:p w:rsidR="00000000" w:rsidRPr="00AB6ACC" w:rsidP="00AB6ACC">
      <w:pPr>
        <w:pStyle w:val="ListBullet"/>
      </w:pPr>
      <w:r w:rsidRPr="00AB6ACC">
        <w:t>with vocational experience assisting in a range of support roles without a formal business qualification.</w:t>
      </w:r>
    </w:p>
    <w:p w:rsidR="00000000" w:rsidRPr="00AB6ACC" w:rsidP="00AB6ACC">
      <w:pPr>
        <w:pStyle w:val="BodyText"/>
      </w:pPr>
    </w:p>
    <w:p w:rsidR="00000000" w:rsidRPr="00AB6ACC" w:rsidP="00AB6ACC">
      <w:pPr>
        <w:pStyle w:val="BodyText"/>
      </w:pPr>
      <w:r w:rsidRPr="00AB6ACC">
        <w:t>Examples of indicative job roles for candidates seeking entry based upon their vocational experience include:</w:t>
      </w:r>
    </w:p>
    <w:p w:rsidR="00000000" w:rsidRPr="00AB6ACC" w:rsidP="00AB6ACC">
      <w:pPr>
        <w:pStyle w:val="ListBullet"/>
      </w:pPr>
      <w:r w:rsidRPr="00AB6ACC">
        <w:t>Administration Assistant</w:t>
      </w:r>
    </w:p>
    <w:p w:rsidR="00000000" w:rsidRPr="00AB6ACC" w:rsidP="00AB6ACC">
      <w:pPr>
        <w:pStyle w:val="ListBullet"/>
      </w:pPr>
      <w:r w:rsidRPr="00AB6ACC">
        <w:t>Clerical Worker</w:t>
      </w:r>
    </w:p>
    <w:p w:rsidR="00000000" w:rsidRPr="00AB6ACC" w:rsidP="00AB6ACC">
      <w:pPr>
        <w:pStyle w:val="ListBullet"/>
      </w:pPr>
      <w:r w:rsidRPr="00AB6ACC">
        <w:t>Data Entry Operator</w:t>
      </w:r>
    </w:p>
    <w:p w:rsidR="00000000" w:rsidRPr="00AB6ACC" w:rsidP="00AB6ACC">
      <w:pPr>
        <w:pStyle w:val="ListBullet"/>
      </w:pPr>
      <w:r w:rsidRPr="00AB6ACC">
        <w:t>Information Desk Clerk</w:t>
      </w:r>
    </w:p>
    <w:p w:rsidR="00000000" w:rsidRPr="00AB6ACC" w:rsidP="00AB6ACC">
      <w:pPr>
        <w:pStyle w:val="ListBullet"/>
      </w:pPr>
      <w:r w:rsidRPr="00AB6ACC">
        <w:t>Office Junior</w:t>
      </w:r>
    </w:p>
    <w:p w:rsidR="00000000" w:rsidRPr="00AB6ACC" w:rsidP="00AB6ACC">
      <w:pPr>
        <w:pStyle w:val="ListBullet"/>
      </w:pPr>
      <w:r w:rsidRPr="00AB6ACC">
        <w:t>Receptionist.</w:t>
      </w:r>
    </w:p>
    <w:p w:rsidR="00000000" w:rsidRPr="00AB6ACC" w:rsidP="00AB6ACC">
      <w:pPr>
        <w:pStyle w:val="BodyText"/>
      </w:pPr>
    </w:p>
    <w:p w:rsidR="00000000" w:rsidRPr="00AB6ACC" w:rsidP="00AB6ACC">
      <w:pPr>
        <w:pStyle w:val="BodyText"/>
      </w:pPr>
      <w:r w:rsidRPr="00AB6ACC">
        <w:t>This breadth of</w:t>
      </w:r>
      <w:r w:rsidRPr="00AB6ACC">
        <w:t xml:space="preserve"> expertise would equate to the competencies required to undertake this qualification.</w:t>
      </w:r>
    </w:p>
    <w:p w:rsidR="00000000" w:rsidRPr="00AB6ACC" w:rsidP="00AB6ACC">
      <w:pPr>
        <w:pStyle w:val="BodyText"/>
      </w:pPr>
    </w:p>
    <w:p w:rsidR="00000000" w:rsidRPr="00AB6ACC" w:rsidP="00AB6ACC">
      <w:pPr>
        <w:pStyle w:val="BodyText"/>
      </w:pPr>
      <w:r w:rsidRPr="00AB6ACC">
        <w:rPr>
          <w:rStyle w:val="Emphasis"/>
        </w:rPr>
        <w:t>Pathways from the qualification</w:t>
      </w:r>
    </w:p>
    <w:p w:rsidR="00000000" w:rsidRPr="00AB6ACC" w:rsidP="00AB6ACC">
      <w:pPr>
        <w:pStyle w:val="BodyText"/>
      </w:pPr>
      <w:r w:rsidRPr="00AB6ACC">
        <w:t>After achieving this qualification candidates may undertake:</w:t>
      </w:r>
    </w:p>
    <w:p w:rsidR="00D15EBD" w:rsidP="00AB6ACC">
      <w:pPr>
        <w:pStyle w:val="ListBullet"/>
      </w:pPr>
      <w:r w:rsidRPr="00AB6ACC">
        <w:t>BSB40507 Certificate IV in Business Administration.</w:t>
      </w:r>
    </w:p>
    <w:p w:rsidR="00D15EBD" w:rsidP="00AB6ACC">
      <w:pPr>
        <w:pStyle w:val="ListBullet"/>
      </w:pPr>
    </w:p>
    <w:p w:rsidR="00000000" w:rsidRPr="00AB6ACC" w:rsidP="00AB6ACC">
      <w:pPr>
        <w:pStyle w:val="Heading1"/>
      </w:pPr>
      <w:bookmarkStart w:id="4" w:name="O_392498"/>
      <w:bookmarkEnd w:id="4"/>
      <w:r w:rsidRPr="00AB6ACC">
        <w:t>Lice</w:t>
      </w:r>
      <w:r w:rsidRPr="00AB6ACC">
        <w:t>nsing/Regulatory Information</w:t>
      </w:r>
    </w:p>
    <w:p w:rsidR="00D15EBD" w:rsidP="00AB6ACC">
      <w:pPr>
        <w:pStyle w:val="BodyText"/>
      </w:pPr>
      <w:r w:rsidRPr="00AB6ACC">
        <w:t>There is no direct link between this qualification and licensing, legislative and/or regulatory requirements. However, where required, a unit of competency will specify relevant licensing, legislative and/or regulatory requirem</w:t>
      </w:r>
      <w:r w:rsidRPr="00AB6ACC">
        <w:t>ents that impact on the unit.</w:t>
      </w:r>
    </w:p>
    <w:p w:rsidR="00D15EBD" w:rsidP="00AB6ACC">
      <w:pPr>
        <w:pStyle w:val="BodyText"/>
      </w:pPr>
    </w:p>
    <w:p w:rsidR="00000000" w:rsidRPr="00AB6ACC" w:rsidP="00AB6ACC">
      <w:pPr>
        <w:pStyle w:val="Heading1"/>
      </w:pPr>
      <w:bookmarkStart w:id="5" w:name="O_392500"/>
      <w:bookmarkEnd w:id="5"/>
      <w:r w:rsidRPr="00AB6ACC">
        <w:t>Entry Requirements</w:t>
      </w:r>
    </w:p>
    <w:p w:rsidR="00000000" w:rsidRPr="00AB6ACC" w:rsidP="00AB6ACC">
      <w:pPr>
        <w:pStyle w:val="BodyText"/>
      </w:pPr>
      <w:r w:rsidRPr="00AB6ACC">
        <w:t>There are no entry requirements for this qualification.</w:t>
      </w:r>
    </w:p>
    <w:p w:rsidR="00000000" w:rsidRPr="00AB6ACC" w:rsidP="00AB6ACC">
      <w:pPr>
        <w:pStyle w:val="AllowPageBreak"/>
      </w:pPr>
    </w:p>
    <w:p w:rsidR="00000000" w:rsidRPr="00AB6ACC" w:rsidP="00AB6ACC">
      <w:pPr>
        <w:pStyle w:val="Heading1"/>
      </w:pPr>
      <w:bookmarkStart w:id="6" w:name="O_392501"/>
      <w:bookmarkEnd w:id="6"/>
      <w:r w:rsidRPr="00AB6ACC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D15E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ACC" w:rsidP="00AB6ACC">
            <w:pPr>
              <w:pStyle w:val="BodyText"/>
            </w:pPr>
          </w:p>
          <w:p w:rsidR="00000000" w:rsidRPr="00AB6ACC" w:rsidP="00AB6ACC">
            <w:pPr>
              <w:pStyle w:val="BodyText"/>
            </w:pPr>
            <w:r w:rsidRPr="00AB6ACC">
              <w:rPr>
                <w:rStyle w:val="SpecialBold"/>
              </w:rPr>
              <w:t>BSB30907 Certificate III in Business Administration (Education)</w:t>
            </w:r>
          </w:p>
          <w:p w:rsidR="00000000" w:rsidRPr="00AB6ACC" w:rsidP="00AB6ACC">
            <w:pPr>
              <w:pStyle w:val="BodyText"/>
            </w:pPr>
          </w:p>
          <w:p w:rsidR="00000000" w:rsidP="00AB6ACC">
            <w:pPr>
              <w:pStyle w:val="BodyText"/>
              <w:rPr>
                <w:lang w:val="en-NZ"/>
              </w:rPr>
            </w:pPr>
            <w:r w:rsidRPr="00AB6ACC">
              <w:t>The following table contains a summary of the Employability Skills required by industry for this qualification. The Employability Skills facets described here are broad industry requirements that may vary depending on qualification packaging options.</w:t>
            </w:r>
          </w:p>
        </w:tc>
      </w:tr>
      <w:tr w:rsidTr="00D15E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ACC" w:rsidP="00AB6ACC">
            <w:pPr>
              <w:pStyle w:val="BodyText"/>
            </w:pPr>
            <w:r w:rsidRPr="00AB6ACC">
              <w:rPr>
                <w:rStyle w:val="SpecialBold"/>
              </w:rPr>
              <w:t>Emp</w:t>
            </w:r>
            <w:r w:rsidRPr="00AB6ACC">
              <w:rPr>
                <w:rStyle w:val="SpecialBold"/>
              </w:rPr>
              <w:t>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ACC">
            <w:pPr>
              <w:pStyle w:val="BodyText"/>
              <w:rPr>
                <w:lang w:val="en-NZ"/>
              </w:rPr>
            </w:pPr>
            <w:r w:rsidRPr="00AB6ACC">
              <w:rPr>
                <w:rStyle w:val="SpecialBold"/>
              </w:rPr>
              <w:t>Industry</w:t>
            </w:r>
            <w:r w:rsidRPr="00AB6ACC">
              <w:t>/</w:t>
            </w:r>
            <w:r w:rsidRPr="00AB6ACC">
              <w:rPr>
                <w:rStyle w:val="SpecialBold"/>
              </w:rPr>
              <w:t>enterprise requirements for this qualification include</w:t>
            </w:r>
            <w:r w:rsidRPr="00AB6ACC">
              <w:t>:</w:t>
            </w:r>
          </w:p>
        </w:tc>
      </w:tr>
      <w:tr w:rsidTr="00D15E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ACC">
            <w:pPr>
              <w:pStyle w:val="BodyText"/>
              <w:rPr>
                <w:lang w:val="en-NZ"/>
              </w:rPr>
            </w:pPr>
            <w:r w:rsidRPr="00AB6ACC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ACC" w:rsidP="00AB6ACC">
            <w:pPr>
              <w:pStyle w:val="ListBullet"/>
            </w:pPr>
            <w:r w:rsidRPr="00AB6ACC">
              <w:t>communicating with colleagues and clients to handle verbal inquiries such as enrolment advice, payroll questions or records enquiries</w:t>
            </w:r>
          </w:p>
          <w:p w:rsidR="00000000" w:rsidRPr="00AB6ACC" w:rsidP="00AB6ACC">
            <w:pPr>
              <w:pStyle w:val="ListBullet"/>
            </w:pPr>
            <w:r w:rsidRPr="00AB6ACC">
              <w:t>interpreting the needs of customers</w:t>
            </w:r>
          </w:p>
          <w:p w:rsidR="00000000" w:rsidRPr="00AB6ACC" w:rsidP="00AB6ACC">
            <w:pPr>
              <w:pStyle w:val="ListBullet"/>
            </w:pPr>
            <w:r w:rsidRPr="00AB6ACC">
              <w:t>clearly communicating workplace information to others (verbal and non-verbal)</w:t>
            </w:r>
          </w:p>
          <w:p w:rsidR="00000000" w:rsidRPr="00AB6ACC" w:rsidP="00AB6ACC">
            <w:pPr>
              <w:pStyle w:val="ListBullet"/>
            </w:pPr>
            <w:r w:rsidRPr="00AB6ACC">
              <w:t>communicating sensitively in a cross-cultural context</w:t>
            </w:r>
          </w:p>
          <w:p w:rsidR="00000000" w:rsidRPr="00AB6ACC" w:rsidP="00AB6ACC">
            <w:pPr>
              <w:pStyle w:val="ListBullet"/>
            </w:pPr>
            <w:r w:rsidRPr="00AB6ACC">
              <w:t>communicating with people who speak languages other than English</w:t>
            </w:r>
          </w:p>
          <w:p w:rsidR="00000000" w:rsidRPr="00AB6ACC" w:rsidP="00AB6ACC">
            <w:pPr>
              <w:pStyle w:val="ListBullet"/>
            </w:pPr>
            <w:r w:rsidRPr="00AB6ACC">
              <w:t>interpreting needs of s</w:t>
            </w:r>
            <w:r w:rsidRPr="00AB6ACC">
              <w:t>tudents and clients (internal or external)</w:t>
            </w:r>
          </w:p>
          <w:p w:rsidR="00000000" w:rsidRPr="00AB6ACC" w:rsidP="00AB6ACC">
            <w:pPr>
              <w:pStyle w:val="ListBullet"/>
            </w:pPr>
            <w:r w:rsidRPr="00AB6ACC">
              <w:t>reading and interpreting workplace related documentation</w:t>
            </w:r>
          </w:p>
          <w:p w:rsidR="00000000" w:rsidP="00AB6ACC">
            <w:pPr>
              <w:pStyle w:val="ListBullet"/>
              <w:rPr>
                <w:lang w:val="en-NZ"/>
              </w:rPr>
            </w:pPr>
            <w:r w:rsidRPr="00AB6ACC">
              <w:t>writing to audience needs</w:t>
            </w:r>
          </w:p>
        </w:tc>
      </w:tr>
      <w:tr w:rsidTr="00D15E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ACC">
            <w:pPr>
              <w:pStyle w:val="BodyText"/>
              <w:rPr>
                <w:lang w:val="en-NZ"/>
              </w:rPr>
            </w:pPr>
            <w:r w:rsidRPr="00AB6ACC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ACC" w:rsidP="00AB6ACC">
            <w:pPr>
              <w:pStyle w:val="ListBullet"/>
            </w:pPr>
            <w:r w:rsidRPr="00AB6ACC">
              <w:t>applying knowledge of own role to complete activities efficiently to support team activities and tasks</w:t>
            </w:r>
          </w:p>
          <w:p w:rsidR="00000000" w:rsidRPr="00AB6ACC" w:rsidP="00AB6ACC">
            <w:pPr>
              <w:pStyle w:val="ListBullet"/>
            </w:pPr>
            <w:r w:rsidRPr="00AB6ACC">
              <w:t>working in a tea</w:t>
            </w:r>
            <w:r w:rsidRPr="00AB6ACC">
              <w:t>m of people to provide general office and educational administration and/or record keeping services</w:t>
            </w:r>
          </w:p>
          <w:p w:rsidR="00000000" w:rsidP="00AB6ACC">
            <w:pPr>
              <w:pStyle w:val="ListBullet"/>
              <w:rPr>
                <w:lang w:val="en-NZ"/>
              </w:rPr>
            </w:pPr>
            <w:r w:rsidRPr="00AB6ACC">
              <w:t>working with diverse individuals and groups</w:t>
            </w:r>
          </w:p>
        </w:tc>
      </w:tr>
      <w:tr w:rsidTr="00D15E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ACC">
            <w:pPr>
              <w:pStyle w:val="BodyText"/>
              <w:rPr>
                <w:lang w:val="en-NZ"/>
              </w:rPr>
            </w:pPr>
            <w:r w:rsidRPr="00AB6ACC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ACC" w:rsidP="00AB6ACC">
            <w:pPr>
              <w:pStyle w:val="ListBullet"/>
            </w:pPr>
            <w:r w:rsidRPr="00AB6ACC">
              <w:t>developing practical responses to common breakdowns in workplace systems and procedures</w:t>
            </w:r>
          </w:p>
          <w:p w:rsidR="00000000" w:rsidRPr="00AB6ACC" w:rsidP="00AB6ACC">
            <w:pPr>
              <w:pStyle w:val="ListBullet"/>
            </w:pPr>
            <w:r w:rsidRPr="00AB6ACC">
              <w:t>rectifying discrepancies or errors in documentation and transactions</w:t>
            </w:r>
          </w:p>
          <w:p w:rsidR="00000000" w:rsidP="00AB6ACC">
            <w:pPr>
              <w:pStyle w:val="ListBullet"/>
              <w:rPr>
                <w:lang w:val="en-NZ"/>
              </w:rPr>
            </w:pPr>
            <w:r w:rsidRPr="00AB6ACC">
              <w:t>taking action to resolve concerns</w:t>
            </w:r>
          </w:p>
        </w:tc>
      </w:tr>
      <w:tr w:rsidTr="00D15E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ACC">
            <w:pPr>
              <w:pStyle w:val="BodyText"/>
              <w:rPr>
                <w:lang w:val="en-NZ"/>
              </w:rPr>
            </w:pPr>
            <w:r w:rsidRPr="00AB6ACC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ACC" w:rsidP="00AB6ACC">
            <w:pPr>
              <w:pStyle w:val="ListBullet"/>
            </w:pPr>
            <w:r w:rsidRPr="00AB6ACC">
              <w:t>adapting to new and emerging situations in the workplace</w:t>
            </w:r>
          </w:p>
          <w:p w:rsidR="00000000" w:rsidP="00AB6ACC">
            <w:pPr>
              <w:pStyle w:val="ListBullet"/>
              <w:rPr>
                <w:lang w:val="en-NZ"/>
              </w:rPr>
            </w:pPr>
            <w:r w:rsidRPr="00AB6ACC">
              <w:t>being proactive and creative in responding to workplace problems, ch</w:t>
            </w:r>
            <w:r w:rsidRPr="00AB6ACC">
              <w:t>anges and challenges</w:t>
            </w:r>
          </w:p>
        </w:tc>
      </w:tr>
      <w:tr w:rsidTr="00D15E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ACC">
            <w:pPr>
              <w:pStyle w:val="BodyText"/>
              <w:rPr>
                <w:lang w:val="en-NZ"/>
              </w:rPr>
            </w:pPr>
            <w:r w:rsidRPr="00AB6ACC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ACC" w:rsidP="00AB6ACC">
            <w:pPr>
              <w:pStyle w:val="ListBullet"/>
            </w:pPr>
            <w:r w:rsidRPr="00AB6ACC">
              <w:t>allocating resources to workplace tasks and requirements</w:t>
            </w:r>
          </w:p>
          <w:p w:rsidR="00000000" w:rsidRPr="00AB6ACC" w:rsidP="00AB6ACC">
            <w:pPr>
              <w:pStyle w:val="ListBullet"/>
            </w:pPr>
            <w:r w:rsidRPr="00AB6ACC">
              <w:t>collecting, analysing and organising workplace data</w:t>
            </w:r>
          </w:p>
          <w:p w:rsidR="00000000" w:rsidRPr="00AB6ACC" w:rsidP="00AB6ACC">
            <w:pPr>
              <w:pStyle w:val="ListBullet"/>
            </w:pPr>
            <w:r w:rsidRPr="00AB6ACC">
              <w:t>identifying risk factors and taking action to minimise risk</w:t>
            </w:r>
          </w:p>
          <w:p w:rsidR="00000000" w:rsidRPr="00AB6ACC" w:rsidP="00AB6ACC">
            <w:pPr>
              <w:pStyle w:val="ListBullet"/>
            </w:pPr>
            <w:r w:rsidRPr="00AB6ACC">
              <w:t>organising meeting schedules for clients</w:t>
            </w:r>
            <w:r w:rsidRPr="00AB6ACC">
              <w:t xml:space="preserve"> and colleagues and negotiating alternative arrangements</w:t>
            </w:r>
          </w:p>
          <w:p w:rsidR="00000000" w:rsidRPr="00AB6ACC" w:rsidP="00AB6ACC">
            <w:pPr>
              <w:pStyle w:val="ListBullet"/>
            </w:pPr>
            <w:r w:rsidRPr="00AB6ACC">
              <w:t>planning for contingencies</w:t>
            </w:r>
          </w:p>
          <w:p w:rsidR="00000000" w:rsidRPr="00AB6ACC" w:rsidP="00AB6ACC">
            <w:pPr>
              <w:pStyle w:val="ListBullet"/>
            </w:pPr>
            <w:r w:rsidRPr="00AB6ACC">
              <w:t>planning information and documentation requirements</w:t>
            </w:r>
          </w:p>
          <w:p w:rsidR="00000000" w:rsidP="00AB6ACC">
            <w:pPr>
              <w:pStyle w:val="ListBullet"/>
              <w:rPr>
                <w:lang w:val="en-NZ"/>
              </w:rPr>
            </w:pPr>
            <w:r w:rsidRPr="00AB6ACC">
              <w:t>utilising or determining required resources</w:t>
            </w:r>
          </w:p>
        </w:tc>
      </w:tr>
      <w:tr w:rsidTr="00D15E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ACC">
            <w:pPr>
              <w:pStyle w:val="BodyText"/>
              <w:rPr>
                <w:lang w:val="en-NZ"/>
              </w:rPr>
            </w:pPr>
            <w:r w:rsidRPr="00AB6ACC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ACC" w:rsidP="00AB6ACC">
            <w:pPr>
              <w:pStyle w:val="ListBullet"/>
            </w:pPr>
            <w:r w:rsidRPr="00AB6ACC">
              <w:t>following workplace documentation such as codes of practice or operating procedures</w:t>
            </w:r>
          </w:p>
          <w:p w:rsidR="00000000" w:rsidRPr="00AB6ACC" w:rsidP="00AB6ACC">
            <w:pPr>
              <w:pStyle w:val="ListBullet"/>
            </w:pPr>
            <w:r w:rsidRPr="00AB6ACC">
              <w:t>projecting a professional image when representing the organisation</w:t>
            </w:r>
          </w:p>
          <w:p w:rsidR="00000000" w:rsidRPr="00AB6ACC" w:rsidP="00AB6ACC">
            <w:pPr>
              <w:pStyle w:val="ListBullet"/>
            </w:pPr>
            <w:r w:rsidRPr="00AB6ACC">
              <w:t>setting own work program and managing time to ensure tasks are done on time</w:t>
            </w:r>
          </w:p>
          <w:p w:rsidR="00000000" w:rsidRPr="00AB6ACC" w:rsidP="00AB6ACC">
            <w:pPr>
              <w:pStyle w:val="ListBullet"/>
            </w:pPr>
            <w:r w:rsidRPr="00AB6ACC">
              <w:t>taking personal responsibilit</w:t>
            </w:r>
            <w:r w:rsidRPr="00AB6ACC">
              <w:t>y at the appropriate level</w:t>
            </w:r>
          </w:p>
          <w:p w:rsidR="00000000" w:rsidP="00AB6ACC">
            <w:pPr>
              <w:pStyle w:val="ListBullet"/>
              <w:rPr>
                <w:lang w:val="en-NZ"/>
              </w:rPr>
            </w:pPr>
            <w:r w:rsidRPr="00AB6ACC">
              <w:t>working ethically when dealing with financial transactions</w:t>
            </w:r>
          </w:p>
        </w:tc>
      </w:tr>
      <w:tr w:rsidTr="00D15E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ACC">
            <w:pPr>
              <w:pStyle w:val="BodyText"/>
              <w:rPr>
                <w:lang w:val="en-NZ"/>
              </w:rPr>
            </w:pPr>
            <w:r w:rsidRPr="00AB6ACC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ACC" w:rsidP="00AB6ACC">
            <w:pPr>
              <w:pStyle w:val="ListBullet"/>
            </w:pPr>
            <w:r w:rsidRPr="00AB6ACC">
              <w:t>maintaining continuous learning by seeking out opportunities for improvement and developing new skills</w:t>
            </w:r>
          </w:p>
          <w:p w:rsidR="00000000" w:rsidP="00AB6ACC">
            <w:pPr>
              <w:pStyle w:val="ListBullet"/>
              <w:rPr>
                <w:lang w:val="en-NZ"/>
              </w:rPr>
            </w:pPr>
            <w:r w:rsidRPr="00AB6ACC">
              <w:t>seeking assistance and expert advice</w:t>
            </w:r>
          </w:p>
        </w:tc>
      </w:tr>
      <w:tr w:rsidTr="00D15E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ACC">
            <w:pPr>
              <w:pStyle w:val="BodyText"/>
              <w:rPr>
                <w:lang w:val="en-NZ"/>
              </w:rPr>
            </w:pPr>
            <w:r w:rsidRPr="00AB6ACC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ACC" w:rsidP="00AB6ACC">
            <w:pPr>
              <w:pStyle w:val="ListBullet"/>
            </w:pPr>
            <w:r w:rsidRPr="00AB6ACC">
              <w:t xml:space="preserve">using </w:t>
            </w:r>
            <w:r w:rsidRPr="00AB6ACC">
              <w:t>business related technology safely (OHS)</w:t>
            </w:r>
          </w:p>
          <w:p w:rsidR="00000000" w:rsidRPr="00AB6ACC" w:rsidP="00AB6ACC">
            <w:pPr>
              <w:pStyle w:val="ListBullet"/>
            </w:pPr>
            <w:r w:rsidRPr="00AB6ACC">
              <w:t>using business technology such as software programs for word processing spreadsheets, presentation and scheduling</w:t>
            </w:r>
          </w:p>
        </w:tc>
      </w:tr>
    </w:tbl>
    <w:p w:rsidR="00D15EBD" w:rsidP="00AB6ACC">
      <w:pPr>
        <w:pStyle w:val="BodyText"/>
      </w:pPr>
    </w:p>
    <w:p w:rsidR="00D15EBD" w:rsidP="00AB6ACC">
      <w:pPr>
        <w:pStyle w:val="BodyText"/>
      </w:pPr>
    </w:p>
    <w:p w:rsidR="00000000" w:rsidRPr="00AB6ACC" w:rsidP="00AB6ACC">
      <w:pPr>
        <w:pStyle w:val="Heading1"/>
      </w:pPr>
      <w:bookmarkStart w:id="7" w:name="O_392496"/>
      <w:bookmarkEnd w:id="7"/>
      <w:r w:rsidRPr="00AB6ACC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15E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ACC" w:rsidP="00AB6ACC">
            <w:pPr>
              <w:pStyle w:val="BodyText"/>
            </w:pPr>
          </w:p>
          <w:p w:rsidR="00000000" w:rsidRPr="00AB6ACC" w:rsidP="00AB6ACC">
            <w:pPr>
              <w:pStyle w:val="BodyText"/>
            </w:pPr>
            <w:r w:rsidRPr="00AB6ACC">
              <w:rPr>
                <w:rStyle w:val="SpecialBold"/>
              </w:rPr>
              <w:t>Total number of units</w:t>
            </w:r>
            <w:r w:rsidRPr="00AB6ACC">
              <w:t xml:space="preserve"> = </w:t>
            </w:r>
            <w:r w:rsidRPr="00AB6ACC">
              <w:rPr>
                <w:rStyle w:val="SpecialBold"/>
              </w:rPr>
              <w:t>13</w:t>
            </w:r>
          </w:p>
          <w:p w:rsidR="00000000" w:rsidRPr="00AB6ACC" w:rsidP="00AB6ACC">
            <w:pPr>
              <w:pStyle w:val="BodyText"/>
            </w:pPr>
            <w:r w:rsidRPr="00AB6ACC">
              <w:rPr>
                <w:rStyle w:val="SpecialBold"/>
              </w:rPr>
              <w:t>2 core units</w:t>
            </w:r>
            <w:r w:rsidRPr="00AB6ACC">
              <w:t xml:space="preserve"> plus</w:t>
            </w:r>
          </w:p>
          <w:p w:rsidR="00000000" w:rsidRPr="00AB6ACC" w:rsidP="00AB6ACC">
            <w:pPr>
              <w:pStyle w:val="BodyText"/>
            </w:pPr>
            <w:r w:rsidRPr="00AB6ACC">
              <w:rPr>
                <w:rStyle w:val="SpecialBold"/>
              </w:rPr>
              <w:t>5 elective</w:t>
            </w:r>
            <w:r w:rsidRPr="00AB6ACC">
              <w:t xml:space="preserve"> units selected from the </w:t>
            </w:r>
            <w:r w:rsidRPr="00AB6ACC">
              <w:rPr>
                <w:rStyle w:val="SpecialBold"/>
              </w:rPr>
              <w:t>Group A</w:t>
            </w:r>
            <w:r w:rsidRPr="00AB6ACC">
              <w:t xml:space="preserve"> units listed below including:</w:t>
            </w:r>
          </w:p>
          <w:p w:rsidR="00000000" w:rsidRPr="00AB6ACC" w:rsidP="00AB6ACC">
            <w:pPr>
              <w:pStyle w:val="BodyText"/>
            </w:pPr>
            <w:r w:rsidRPr="00AB6ACC">
              <w:t>BSBIND301A</w:t>
            </w:r>
            <w:r w:rsidRPr="00AB6ACC">
              <w:tab/>
              <w:t>Work effectively in an educational environment</w:t>
            </w:r>
          </w:p>
          <w:p w:rsidR="00000000" w:rsidRPr="00AB6ACC" w:rsidP="00AB6ACC">
            <w:pPr>
              <w:pStyle w:val="BodyText"/>
            </w:pPr>
          </w:p>
          <w:p w:rsidR="00000000" w:rsidRPr="00AB6ACC" w:rsidP="00AB6ACC">
            <w:pPr>
              <w:pStyle w:val="BodyText"/>
            </w:pPr>
            <w:r w:rsidRPr="00AB6ACC">
              <w:rPr>
                <w:rStyle w:val="SpecialBold"/>
              </w:rPr>
              <w:t>4 elective units</w:t>
            </w:r>
            <w:r w:rsidRPr="00AB6ACC">
              <w:t xml:space="preserve"> must be selected from the </w:t>
            </w:r>
            <w:r w:rsidRPr="00AB6ACC">
              <w:rPr>
                <w:rStyle w:val="SpecialBold"/>
              </w:rPr>
              <w:t>Group B</w:t>
            </w:r>
            <w:r w:rsidRPr="00AB6ACC">
              <w:t xml:space="preserve"> units listed below.</w:t>
            </w:r>
          </w:p>
          <w:p w:rsidR="00000000" w:rsidRPr="00AB6ACC" w:rsidP="00AB6ACC">
            <w:pPr>
              <w:pStyle w:val="BodyText"/>
            </w:pPr>
          </w:p>
          <w:p w:rsidR="00000000" w:rsidRPr="00AB6ACC" w:rsidP="00AB6ACC">
            <w:pPr>
              <w:pStyle w:val="BodyText"/>
            </w:pPr>
            <w:r w:rsidRPr="00AB6ACC">
              <w:t xml:space="preserve">The remaining </w:t>
            </w:r>
            <w:r w:rsidRPr="00AB6ACC">
              <w:rPr>
                <w:rStyle w:val="SpecialBold"/>
              </w:rPr>
              <w:t>2 elective units</w:t>
            </w:r>
            <w:r w:rsidRPr="00AB6ACC">
              <w:t xml:space="preserve"> may be selected from the </w:t>
            </w:r>
            <w:r w:rsidRPr="00AB6ACC">
              <w:rPr>
                <w:rStyle w:val="SpecialBold"/>
              </w:rPr>
              <w:t>Group A</w:t>
            </w:r>
            <w:r w:rsidRPr="00AB6ACC">
              <w:t xml:space="preserve">, </w:t>
            </w:r>
            <w:r w:rsidRPr="00AB6ACC">
              <w:rPr>
                <w:rStyle w:val="SpecialBold"/>
              </w:rPr>
              <w:t>Group B</w:t>
            </w:r>
            <w:r w:rsidRPr="00AB6ACC">
              <w:t xml:space="preserve"> or </w:t>
            </w:r>
            <w:r w:rsidRPr="00AB6ACC">
              <w:rPr>
                <w:rStyle w:val="SpecialBold"/>
              </w:rPr>
              <w:t>Group C</w:t>
            </w:r>
            <w:r w:rsidRPr="00AB6ACC">
              <w:t xml:space="preserve"> units listed below, or any currently endorsed Training Package or accredited course at the same qualification level or one level lower or higher.</w:t>
            </w:r>
          </w:p>
          <w:p w:rsidR="00000000" w:rsidRPr="00AB6ACC" w:rsidP="00AB6ACC">
            <w:pPr>
              <w:pStyle w:val="BodyText"/>
            </w:pPr>
          </w:p>
          <w:p w:rsidR="00D15EBD" w:rsidP="00AB6ACC">
            <w:pPr>
              <w:pStyle w:val="BodyText"/>
            </w:pPr>
            <w:r w:rsidRPr="00AB6ACC">
              <w:t xml:space="preserve">Elective units must be relevant to the work outcome, local industry requirements </w:t>
            </w:r>
            <w:r w:rsidRPr="00AB6ACC">
              <w:t>and the qualification level.</w:t>
            </w:r>
          </w:p>
          <w:p w:rsidR="00D15EBD" w:rsidP="00AB6ACC">
            <w:pPr>
              <w:pStyle w:val="BodyText"/>
            </w:pPr>
          </w:p>
          <w:p w:rsidR="00000000" w:rsidRPr="00AB6ACC" w:rsidP="00AB6ACC">
            <w:pPr>
              <w:pStyle w:val="BodyText"/>
            </w:pPr>
            <w:r w:rsidRPr="00AB6ACC">
              <w:rPr>
                <w:rStyle w:val="SpecialBold"/>
              </w:rPr>
              <w:t>Core units</w:t>
            </w:r>
          </w:p>
          <w:p w:rsidR="00000000" w:rsidRPr="00AB6ACC" w:rsidP="00AB6ACC">
            <w:pPr>
              <w:pStyle w:val="BodyText"/>
            </w:pPr>
            <w:r w:rsidRPr="00AB6ACC">
              <w:rPr>
                <w:rStyle w:val="SpecialBold"/>
              </w:rPr>
              <w:t>IT Use</w:t>
            </w:r>
          </w:p>
          <w:p w:rsidR="00000000" w:rsidRPr="00AB6ACC" w:rsidP="00AB6ACC">
            <w:pPr>
              <w:pStyle w:val="BodyText"/>
            </w:pPr>
            <w:r w:rsidRPr="00AB6ACC">
              <w:t>BSBITU307A</w:t>
            </w:r>
            <w:r w:rsidRPr="00AB6ACC">
              <w:tab/>
              <w:t>Develop keyboarding speed and accuracy</w:t>
            </w:r>
          </w:p>
          <w:p w:rsidR="00000000" w:rsidRPr="00AB6ACC" w:rsidP="00AB6ACC">
            <w:pPr>
              <w:pStyle w:val="BodyText"/>
            </w:pPr>
            <w:r w:rsidRPr="00AB6ACC">
              <w:rPr>
                <w:rStyle w:val="SpecialBold"/>
              </w:rPr>
              <w:t>Occupational Health and Safety</w:t>
            </w:r>
          </w:p>
          <w:p w:rsidR="00000000" w:rsidRPr="00AB6ACC" w:rsidP="00AB6ACC">
            <w:pPr>
              <w:pStyle w:val="BodyText"/>
            </w:pPr>
            <w:r w:rsidRPr="00AB6ACC">
              <w:t>BSBOHS201A</w:t>
            </w:r>
            <w:r w:rsidRPr="00AB6ACC">
              <w:tab/>
              <w:t>Participate in OHS processes</w:t>
            </w:r>
          </w:p>
          <w:p w:rsidR="00000000" w:rsidRPr="00AB6ACC" w:rsidP="00AB6ACC">
            <w:pPr>
              <w:pStyle w:val="BodyText"/>
            </w:pPr>
            <w:r w:rsidRPr="00AB6ACC">
              <w:t>OR</w:t>
            </w:r>
          </w:p>
          <w:p w:rsidR="00000000" w:rsidRPr="00AB6ACC" w:rsidP="00AB6ACC">
            <w:pPr>
              <w:pStyle w:val="BodyText"/>
            </w:pPr>
            <w:r w:rsidRPr="00AB6ACC">
              <w:t>BSBOHS306B</w:t>
            </w:r>
            <w:r w:rsidRPr="00AB6ACC">
              <w:tab/>
            </w:r>
            <w:r w:rsidRPr="00AB6ACC">
              <w:t>Contribute to implementing emergency prevention activities and response procedures</w:t>
            </w:r>
          </w:p>
          <w:p w:rsidR="00000000" w:rsidRPr="00AB6ACC" w:rsidP="00AB6ACC">
            <w:pPr>
              <w:pStyle w:val="BodyText"/>
            </w:pPr>
          </w:p>
          <w:p w:rsidR="00000000" w:rsidRPr="00AB6ACC" w:rsidP="00AB6ACC">
            <w:pPr>
              <w:pStyle w:val="BodyText"/>
            </w:pPr>
            <w:r w:rsidRPr="00AB6ACC">
              <w:rPr>
                <w:rStyle w:val="SpecialBold"/>
              </w:rPr>
              <w:t>Elective units</w:t>
            </w:r>
          </w:p>
          <w:p w:rsidR="00000000" w:rsidRPr="00AB6ACC" w:rsidP="00AB6ACC">
            <w:pPr>
              <w:pStyle w:val="BodyText"/>
            </w:pPr>
            <w:r w:rsidRPr="00AB6ACC">
              <w:rPr>
                <w:rStyle w:val="SpecialBold"/>
              </w:rPr>
              <w:t>Group A units</w:t>
            </w:r>
          </w:p>
          <w:p w:rsidR="00000000" w:rsidRPr="00AB6ACC" w:rsidP="00AB6ACC">
            <w:pPr>
              <w:pStyle w:val="BodyText"/>
            </w:pPr>
            <w:r w:rsidRPr="00AB6ACC">
              <w:rPr>
                <w:rStyle w:val="SpecialBold"/>
              </w:rPr>
              <w:t>Industry Context</w:t>
            </w:r>
          </w:p>
          <w:p w:rsidR="00000000" w:rsidRPr="00AB6ACC" w:rsidP="00AB6ACC">
            <w:pPr>
              <w:pStyle w:val="BodyText"/>
            </w:pPr>
            <w:r w:rsidRPr="00AB6ACC">
              <w:t>BSBIND301A</w:t>
            </w:r>
            <w:r w:rsidRPr="00AB6ACC">
              <w:tab/>
              <w:t>Work effectively in an educational environment</w:t>
            </w:r>
          </w:p>
          <w:p w:rsidR="00000000" w:rsidRPr="00AB6ACC" w:rsidP="00AB6ACC">
            <w:pPr>
              <w:pStyle w:val="BodyText"/>
            </w:pPr>
            <w:r w:rsidRPr="00AB6ACC">
              <w:rPr>
                <w:rStyle w:val="SpecialBold"/>
              </w:rPr>
              <w:t>General Administration</w:t>
            </w:r>
          </w:p>
          <w:p w:rsidR="00000000" w:rsidRPr="00AB6ACC" w:rsidP="00AB6ACC">
            <w:pPr>
              <w:pStyle w:val="BodyText"/>
            </w:pPr>
            <w:r w:rsidRPr="00AB6ACC">
              <w:t>BSBADM405B</w:t>
            </w:r>
            <w:r w:rsidRPr="00AB6ACC">
              <w:tab/>
              <w:t>Organise meetings</w:t>
            </w:r>
          </w:p>
          <w:p w:rsidR="00000000" w:rsidRPr="00AB6ACC" w:rsidP="00AB6ACC">
            <w:pPr>
              <w:pStyle w:val="BodyText"/>
            </w:pPr>
            <w:r w:rsidRPr="00AB6ACC">
              <w:t>BSBADM406B</w:t>
            </w:r>
            <w:r w:rsidRPr="00AB6ACC">
              <w:tab/>
              <w:t>Organ</w:t>
            </w:r>
            <w:r w:rsidRPr="00AB6ACC">
              <w:t>ise business travel</w:t>
            </w:r>
          </w:p>
          <w:p w:rsidR="00000000" w:rsidRPr="00AB6ACC" w:rsidP="00AB6ACC">
            <w:pPr>
              <w:pStyle w:val="BodyText"/>
            </w:pPr>
            <w:r w:rsidRPr="00AB6ACC">
              <w:rPr>
                <w:rStyle w:val="SpecialBold"/>
              </w:rPr>
              <w:t>Customer Service</w:t>
            </w:r>
          </w:p>
          <w:p w:rsidR="00000000" w:rsidRPr="00AB6ACC" w:rsidP="00AB6ACC">
            <w:pPr>
              <w:pStyle w:val="BodyText"/>
            </w:pPr>
            <w:r w:rsidRPr="00AB6ACC">
              <w:t>BSBCUS301B</w:t>
            </w:r>
            <w:r w:rsidRPr="00AB6ACC">
              <w:tab/>
              <w:t>Deliver and monitor a service to customers</w:t>
            </w:r>
          </w:p>
          <w:p w:rsidR="00000000" w:rsidRPr="00AB6ACC" w:rsidP="00AB6ACC">
            <w:pPr>
              <w:pStyle w:val="BodyText"/>
            </w:pPr>
            <w:r w:rsidRPr="00AB6ACC">
              <w:rPr>
                <w:rStyle w:val="SpecialBold"/>
              </w:rPr>
              <w:t>E-Business</w:t>
            </w:r>
          </w:p>
          <w:p w:rsidR="00000000" w:rsidRPr="00AB6ACC" w:rsidP="00AB6ACC">
            <w:pPr>
              <w:pStyle w:val="BodyText"/>
            </w:pPr>
            <w:r w:rsidRPr="00AB6ACC">
              <w:t>BSBEBU401A</w:t>
            </w:r>
            <w:r w:rsidRPr="00AB6ACC">
              <w:tab/>
              <w:t>Review and maintain a website</w:t>
            </w:r>
          </w:p>
          <w:p w:rsidR="00000000" w:rsidRPr="00AB6ACC" w:rsidP="00AB6ACC">
            <w:pPr>
              <w:pStyle w:val="BodyText"/>
            </w:pPr>
            <w:r w:rsidRPr="00AB6ACC">
              <w:rPr>
                <w:rStyle w:val="SpecialBold"/>
              </w:rPr>
              <w:t>Marketing</w:t>
            </w:r>
          </w:p>
          <w:p w:rsidR="00000000" w:rsidRPr="00AB6ACC" w:rsidP="00AB6ACC">
            <w:pPr>
              <w:pStyle w:val="BodyText"/>
            </w:pPr>
            <w:r w:rsidRPr="00AB6ACC">
              <w:t>BSBMKG408B</w:t>
            </w:r>
            <w:r w:rsidRPr="00AB6ACC">
              <w:tab/>
              <w:t>Conduct market research</w:t>
            </w:r>
          </w:p>
          <w:p w:rsidR="00000000" w:rsidRPr="00AB6ACC" w:rsidP="00AB6ACC">
            <w:pPr>
              <w:pStyle w:val="BodyText"/>
            </w:pPr>
            <w:r w:rsidRPr="00AB6ACC">
              <w:rPr>
                <w:rStyle w:val="SpecialBold"/>
              </w:rPr>
              <w:t>Imported Units</w:t>
            </w:r>
          </w:p>
          <w:p w:rsidR="00000000" w:rsidRPr="00AB6ACC" w:rsidP="00AB6ACC">
            <w:pPr>
              <w:pStyle w:val="BodyText"/>
            </w:pPr>
            <w:r w:rsidRPr="00AB6ACC">
              <w:t>CHCCS2C</w:t>
            </w:r>
            <w:r w:rsidRPr="00AB6ACC">
              <w:tab/>
              <w:t>Deliver and develop client service</w:t>
            </w:r>
          </w:p>
          <w:p w:rsidR="00000000" w:rsidRPr="00AB6ACC" w:rsidP="00AB6ACC">
            <w:pPr>
              <w:pStyle w:val="BodyText"/>
            </w:pPr>
            <w:r w:rsidRPr="00AB6ACC">
              <w:t>CHCCS407A</w:t>
            </w:r>
            <w:r w:rsidRPr="00AB6ACC">
              <w:tab/>
            </w:r>
            <w:r w:rsidRPr="00AB6ACC">
              <w:t>Operate referral procedures</w:t>
            </w:r>
          </w:p>
          <w:p w:rsidR="00000000" w:rsidRPr="00AB6ACC" w:rsidP="00AB6ACC">
            <w:pPr>
              <w:pStyle w:val="BodyText"/>
            </w:pPr>
            <w:r w:rsidRPr="00AB6ACC">
              <w:t>CULMS207C</w:t>
            </w:r>
            <w:r w:rsidRPr="00AB6ACC">
              <w:tab/>
              <w:t>Assist with the presentation of public activities and events</w:t>
            </w:r>
          </w:p>
          <w:p w:rsidR="00000000" w:rsidRPr="00AB6ACC" w:rsidP="00AB6ACC">
            <w:pPr>
              <w:pStyle w:val="BodyText"/>
            </w:pPr>
            <w:r w:rsidRPr="00AB6ACC">
              <w:t>HLTFA301B</w:t>
            </w:r>
            <w:r w:rsidRPr="00AB6ACC">
              <w:tab/>
              <w:t>Apply first aid</w:t>
            </w:r>
          </w:p>
          <w:p w:rsidR="00000000" w:rsidRPr="00AB6ACC" w:rsidP="00AB6ACC">
            <w:pPr>
              <w:pStyle w:val="BodyText"/>
            </w:pPr>
            <w:r w:rsidRPr="00AB6ACC">
              <w:t>ICAU1204B</w:t>
            </w:r>
            <w:r w:rsidRPr="00AB6ACC">
              <w:tab/>
              <w:t>Locate and use relevant on-line information</w:t>
            </w:r>
          </w:p>
          <w:p w:rsidR="00000000" w:rsidRPr="00AB6ACC" w:rsidP="00AB6ACC">
            <w:pPr>
              <w:pStyle w:val="BodyText"/>
            </w:pPr>
            <w:r w:rsidRPr="00AB6ACC">
              <w:t>PSPETHC301B</w:t>
            </w:r>
            <w:r w:rsidRPr="00AB6ACC">
              <w:tab/>
              <w:t>Uphold the values and principles of public service</w:t>
            </w:r>
          </w:p>
          <w:p w:rsidR="00000000" w:rsidRPr="00AB6ACC" w:rsidP="00AB6ACC">
            <w:pPr>
              <w:pStyle w:val="BodyText"/>
            </w:pPr>
            <w:r w:rsidRPr="00AB6ACC">
              <w:t>PSPGOV314A</w:t>
            </w:r>
            <w:r w:rsidRPr="00AB6ACC">
              <w:tab/>
              <w:t>Con</w:t>
            </w:r>
            <w:r w:rsidRPr="00AB6ACC">
              <w:t>tribute to conflict management</w:t>
            </w:r>
          </w:p>
          <w:p w:rsidR="00000000" w:rsidRPr="00AB6ACC" w:rsidP="00AB6ACC">
            <w:pPr>
              <w:pStyle w:val="BodyText"/>
            </w:pPr>
            <w:r w:rsidRPr="00AB6ACC">
              <w:t>PSPLEGN301B</w:t>
            </w:r>
            <w:r w:rsidRPr="00AB6ACC">
              <w:tab/>
              <w:t>Comply with legislation in the public sector</w:t>
            </w:r>
          </w:p>
          <w:p w:rsidR="00000000" w:rsidRPr="00AB6ACC" w:rsidP="00AB6ACC">
            <w:pPr>
              <w:pStyle w:val="BodyText"/>
            </w:pPr>
          </w:p>
          <w:p w:rsidR="00000000" w:rsidRPr="00AB6ACC" w:rsidP="00AB6ACC">
            <w:pPr>
              <w:pStyle w:val="BodyText"/>
            </w:pPr>
            <w:r w:rsidRPr="00AB6ACC">
              <w:rPr>
                <w:rStyle w:val="SpecialBold"/>
              </w:rPr>
              <w:t>Group B units</w:t>
            </w:r>
          </w:p>
          <w:p w:rsidR="00000000" w:rsidRPr="00AB6ACC" w:rsidP="00AB6ACC">
            <w:pPr>
              <w:pStyle w:val="BodyText"/>
            </w:pPr>
            <w:r w:rsidRPr="00AB6ACC">
              <w:rPr>
                <w:rStyle w:val="SpecialBold"/>
              </w:rPr>
              <w:t>Financial Administration</w:t>
            </w:r>
          </w:p>
          <w:p w:rsidR="00000000" w:rsidRPr="00AB6ACC" w:rsidP="00AB6ACC">
            <w:pPr>
              <w:pStyle w:val="BodyText"/>
            </w:pPr>
            <w:r w:rsidRPr="00AB6ACC">
              <w:t>BSBFIA302A</w:t>
            </w:r>
            <w:r w:rsidRPr="00AB6ACC">
              <w:tab/>
              <w:t>Process payroll</w:t>
            </w:r>
          </w:p>
          <w:p w:rsidR="00000000" w:rsidRPr="00AB6ACC" w:rsidP="00AB6ACC">
            <w:pPr>
              <w:pStyle w:val="BodyText"/>
            </w:pPr>
            <w:r w:rsidRPr="00AB6ACC">
              <w:t>BSBFIA303A</w:t>
            </w:r>
            <w:r w:rsidRPr="00AB6ACC">
              <w:tab/>
              <w:t>Process accounts payable and receivable</w:t>
            </w:r>
          </w:p>
          <w:p w:rsidR="00000000" w:rsidRPr="00AB6ACC" w:rsidP="00AB6ACC">
            <w:pPr>
              <w:pStyle w:val="BodyText"/>
            </w:pPr>
            <w:r w:rsidRPr="00AB6ACC">
              <w:t>BSBFIA304A</w:t>
            </w:r>
            <w:r w:rsidRPr="00AB6ACC">
              <w:tab/>
              <w:t>Maintain a general ledger</w:t>
            </w:r>
          </w:p>
          <w:p w:rsidR="00000000" w:rsidRPr="00AB6ACC" w:rsidP="00AB6ACC">
            <w:pPr>
              <w:pStyle w:val="BodyText"/>
            </w:pPr>
            <w:r w:rsidRPr="00AB6ACC">
              <w:rPr>
                <w:rStyle w:val="SpecialBold"/>
              </w:rPr>
              <w:t>General Admin</w:t>
            </w:r>
            <w:r w:rsidRPr="00AB6ACC">
              <w:rPr>
                <w:rStyle w:val="SpecialBold"/>
              </w:rPr>
              <w:t>istration</w:t>
            </w:r>
          </w:p>
          <w:p w:rsidR="00000000" w:rsidRPr="00AB6ACC" w:rsidP="00AB6ACC">
            <w:pPr>
              <w:pStyle w:val="BodyText"/>
            </w:pPr>
            <w:r w:rsidRPr="00AB6ACC">
              <w:t>BSBADM307B</w:t>
            </w:r>
            <w:r w:rsidRPr="00AB6ACC">
              <w:tab/>
              <w:t>Organise schedules</w:t>
            </w:r>
          </w:p>
          <w:p w:rsidR="00000000" w:rsidRPr="00AB6ACC" w:rsidP="00AB6ACC">
            <w:pPr>
              <w:pStyle w:val="BodyText"/>
            </w:pPr>
            <w:r w:rsidRPr="00AB6ACC">
              <w:rPr>
                <w:rStyle w:val="SpecialBold"/>
              </w:rPr>
              <w:t>IT Use</w:t>
            </w:r>
          </w:p>
          <w:p w:rsidR="00000000" w:rsidRPr="00AB6ACC" w:rsidP="00AB6ACC">
            <w:pPr>
              <w:pStyle w:val="BodyText"/>
            </w:pPr>
            <w:r w:rsidRPr="00AB6ACC">
              <w:t>BSBITU302B</w:t>
            </w:r>
            <w:r w:rsidRPr="00AB6ACC">
              <w:tab/>
              <w:t>Create electronic presentations</w:t>
            </w:r>
          </w:p>
          <w:p w:rsidR="00000000" w:rsidRPr="00AB6ACC" w:rsidP="00AB6ACC">
            <w:pPr>
              <w:pStyle w:val="BodyText"/>
            </w:pPr>
            <w:r w:rsidRPr="00AB6ACC">
              <w:t>BSBITU303A</w:t>
            </w:r>
            <w:r w:rsidRPr="00AB6ACC">
              <w:tab/>
              <w:t>Design and produce text documents</w:t>
            </w:r>
          </w:p>
          <w:p w:rsidR="00000000" w:rsidRPr="00AB6ACC" w:rsidP="00AB6ACC">
            <w:pPr>
              <w:pStyle w:val="BodyText"/>
            </w:pPr>
            <w:r w:rsidRPr="00AB6ACC">
              <w:t>BSBITU304A</w:t>
            </w:r>
            <w:r w:rsidRPr="00AB6ACC">
              <w:tab/>
              <w:t xml:space="preserve">Produce spreadsheets </w:t>
            </w:r>
          </w:p>
          <w:p w:rsidR="00000000" w:rsidRPr="00AB6ACC" w:rsidP="00AB6ACC">
            <w:pPr>
              <w:pStyle w:val="BodyText"/>
            </w:pPr>
            <w:r w:rsidRPr="00AB6ACC">
              <w:t>BSBITU306A</w:t>
            </w:r>
            <w:r w:rsidRPr="00AB6ACC">
              <w:tab/>
              <w:t>Design and produce business documents</w:t>
            </w:r>
          </w:p>
          <w:p w:rsidR="00000000" w:rsidRPr="00AB6ACC" w:rsidP="00AB6ACC">
            <w:pPr>
              <w:pStyle w:val="BodyText"/>
            </w:pPr>
            <w:r w:rsidRPr="00AB6ACC">
              <w:t>BSBITU309A</w:t>
            </w:r>
            <w:r w:rsidRPr="00AB6ACC">
              <w:tab/>
              <w:t>Produce desktop published do</w:t>
            </w:r>
            <w:r w:rsidRPr="00AB6ACC">
              <w:t>cuments</w:t>
            </w:r>
          </w:p>
          <w:p w:rsidR="00000000" w:rsidRPr="00AB6ACC" w:rsidP="00AB6ACC">
            <w:pPr>
              <w:pStyle w:val="BodyText"/>
            </w:pPr>
            <w:r w:rsidRPr="00AB6ACC">
              <w:rPr>
                <w:rStyle w:val="SpecialBold"/>
              </w:rPr>
              <w:t>Writing</w:t>
            </w:r>
          </w:p>
          <w:p w:rsidR="00000000" w:rsidRPr="00AB6ACC" w:rsidP="00AB6ACC">
            <w:pPr>
              <w:pStyle w:val="BodyText"/>
            </w:pPr>
            <w:r w:rsidRPr="00AB6ACC">
              <w:t>BSBWRT301A</w:t>
            </w:r>
            <w:r w:rsidRPr="00AB6ACC">
              <w:tab/>
              <w:t>Write simple documents</w:t>
            </w:r>
          </w:p>
          <w:p w:rsidR="00000000" w:rsidRPr="00AB6ACC" w:rsidP="00AB6ACC">
            <w:pPr>
              <w:pStyle w:val="BodyText"/>
            </w:pPr>
          </w:p>
          <w:p w:rsidR="00000000" w:rsidRPr="00AB6ACC" w:rsidP="00AB6ACC">
            <w:pPr>
              <w:pStyle w:val="BodyText"/>
            </w:pPr>
            <w:r w:rsidRPr="00AB6ACC">
              <w:rPr>
                <w:rStyle w:val="SpecialBold"/>
              </w:rPr>
              <w:t>Group C units</w:t>
            </w:r>
          </w:p>
          <w:p w:rsidR="00000000" w:rsidRPr="00AB6ACC" w:rsidP="00AB6ACC">
            <w:pPr>
              <w:pStyle w:val="BodyText"/>
            </w:pPr>
            <w:r w:rsidRPr="00AB6ACC">
              <w:rPr>
                <w:rStyle w:val="SpecialBold"/>
              </w:rPr>
              <w:t>Customer Service</w:t>
            </w:r>
          </w:p>
          <w:p w:rsidR="00000000" w:rsidRPr="00AB6ACC" w:rsidP="00AB6ACC">
            <w:pPr>
              <w:pStyle w:val="BodyText"/>
            </w:pPr>
            <w:r w:rsidRPr="00AB6ACC">
              <w:t>BSBCUS301B</w:t>
            </w:r>
            <w:r w:rsidRPr="00AB6ACC">
              <w:tab/>
              <w:t>Deliver and monitor a service to customers</w:t>
            </w:r>
          </w:p>
          <w:p w:rsidR="00000000" w:rsidRPr="00AB6ACC" w:rsidP="00AB6ACC">
            <w:pPr>
              <w:pStyle w:val="BodyText"/>
            </w:pPr>
            <w:r w:rsidRPr="00AB6ACC">
              <w:rPr>
                <w:rStyle w:val="SpecialBold"/>
              </w:rPr>
              <w:t>Diversity</w:t>
            </w:r>
          </w:p>
          <w:p w:rsidR="00000000" w:rsidRPr="00AB6ACC" w:rsidP="00AB6ACC">
            <w:pPr>
              <w:pStyle w:val="BodyText"/>
            </w:pPr>
            <w:r w:rsidRPr="00AB6ACC">
              <w:t>BSBDIV301A</w:t>
            </w:r>
            <w:r w:rsidRPr="00AB6ACC">
              <w:tab/>
              <w:t>Work effectively with diversity</w:t>
            </w:r>
          </w:p>
          <w:p w:rsidR="00000000" w:rsidRPr="00AB6ACC" w:rsidP="00AB6ACC">
            <w:pPr>
              <w:pStyle w:val="BodyText"/>
            </w:pPr>
            <w:r w:rsidRPr="00AB6ACC">
              <w:rPr>
                <w:rStyle w:val="SpecialBold"/>
              </w:rPr>
              <w:t>Financial Administration</w:t>
            </w:r>
          </w:p>
          <w:p w:rsidR="00000000" w:rsidRPr="00AB6ACC" w:rsidP="00AB6ACC">
            <w:pPr>
              <w:pStyle w:val="BodyText"/>
            </w:pPr>
            <w:r w:rsidRPr="00AB6ACC">
              <w:t>BSBFIA301A</w:t>
            </w:r>
            <w:r w:rsidRPr="00AB6ACC">
              <w:tab/>
              <w:t>Maintain financial records</w:t>
            </w:r>
          </w:p>
          <w:p w:rsidR="00000000" w:rsidRPr="00AB6ACC" w:rsidP="00AB6ACC">
            <w:pPr>
              <w:pStyle w:val="BodyText"/>
            </w:pPr>
            <w:r w:rsidRPr="00AB6ACC">
              <w:rPr>
                <w:rStyle w:val="SpecialBold"/>
              </w:rPr>
              <w:t>General Administration</w:t>
            </w:r>
          </w:p>
          <w:p w:rsidR="00000000" w:rsidRPr="00AB6ACC" w:rsidP="00AB6ACC">
            <w:pPr>
              <w:pStyle w:val="BodyText"/>
            </w:pPr>
            <w:r w:rsidRPr="00AB6ACC">
              <w:t>BSBADM302B</w:t>
            </w:r>
            <w:r w:rsidRPr="00AB6ACC">
              <w:tab/>
              <w:t>Produce texts from notes</w:t>
            </w:r>
          </w:p>
          <w:p w:rsidR="00000000" w:rsidRPr="00AB6ACC" w:rsidP="00AB6ACC">
            <w:pPr>
              <w:pStyle w:val="BodyText"/>
            </w:pPr>
            <w:r w:rsidRPr="00AB6ACC">
              <w:t>BSBADM303B</w:t>
            </w:r>
            <w:r w:rsidRPr="00AB6ACC">
              <w:tab/>
              <w:t>Produce texts from audio transcription</w:t>
            </w:r>
          </w:p>
          <w:p w:rsidR="00000000" w:rsidRPr="00AB6ACC" w:rsidP="00AB6ACC">
            <w:pPr>
              <w:pStyle w:val="BodyText"/>
            </w:pPr>
            <w:r w:rsidRPr="00AB6ACC">
              <w:t>BSBADM311A</w:t>
            </w:r>
            <w:r w:rsidRPr="00AB6ACC">
              <w:tab/>
              <w:t>Maintain business resources</w:t>
            </w:r>
          </w:p>
          <w:p w:rsidR="00000000" w:rsidRPr="00AB6ACC" w:rsidP="00AB6ACC">
            <w:pPr>
              <w:pStyle w:val="BodyText"/>
            </w:pPr>
            <w:r w:rsidRPr="00AB6ACC">
              <w:rPr>
                <w:rStyle w:val="SpecialBold"/>
              </w:rPr>
              <w:t>Information Management</w:t>
            </w:r>
          </w:p>
          <w:p w:rsidR="00000000" w:rsidRPr="00AB6ACC" w:rsidP="00AB6ACC">
            <w:pPr>
              <w:pStyle w:val="BodyText"/>
            </w:pPr>
            <w:r w:rsidRPr="00AB6ACC">
              <w:t>BSBINM301A</w:t>
            </w:r>
            <w:r w:rsidRPr="00AB6ACC">
              <w:tab/>
              <w:t>Organise workplace information</w:t>
            </w:r>
          </w:p>
          <w:p w:rsidR="00000000" w:rsidRPr="00AB6ACC" w:rsidP="00AB6ACC">
            <w:pPr>
              <w:pStyle w:val="BodyText"/>
            </w:pPr>
            <w:r w:rsidRPr="00AB6ACC">
              <w:t>BSBINM302A</w:t>
            </w:r>
            <w:r w:rsidRPr="00AB6ACC">
              <w:tab/>
              <w:t>Utilise a knowledge management s</w:t>
            </w:r>
            <w:r w:rsidRPr="00AB6ACC">
              <w:t>ystem</w:t>
            </w:r>
          </w:p>
          <w:p w:rsidR="00000000" w:rsidRPr="00AB6ACC" w:rsidP="00AB6ACC">
            <w:pPr>
              <w:pStyle w:val="BodyText"/>
            </w:pPr>
            <w:r w:rsidRPr="00AB6ACC">
              <w:t>BSBINM303A</w:t>
            </w:r>
            <w:r w:rsidRPr="00AB6ACC">
              <w:tab/>
              <w:t>Handle receipt and despatch of information</w:t>
            </w:r>
          </w:p>
          <w:p w:rsidR="00000000" w:rsidRPr="00AB6ACC" w:rsidP="00AB6ACC">
            <w:pPr>
              <w:pStyle w:val="BodyText"/>
            </w:pPr>
            <w:r w:rsidRPr="00AB6ACC">
              <w:rPr>
                <w:rStyle w:val="SpecialBold"/>
              </w:rPr>
              <w:t>Innovation</w:t>
            </w:r>
          </w:p>
          <w:p w:rsidR="00000000" w:rsidRPr="00AB6ACC" w:rsidP="00AB6ACC">
            <w:pPr>
              <w:pStyle w:val="BodyText"/>
            </w:pPr>
            <w:r w:rsidRPr="00AB6ACC">
              <w:t>BSBINN201A</w:t>
            </w:r>
            <w:r w:rsidRPr="00AB6ACC">
              <w:tab/>
              <w:t>Contribute to workplace innovation</w:t>
            </w:r>
          </w:p>
          <w:p w:rsidR="00000000" w:rsidRPr="00AB6ACC" w:rsidP="00AB6ACC">
            <w:pPr>
              <w:pStyle w:val="BodyText"/>
            </w:pPr>
            <w:r w:rsidRPr="00AB6ACC">
              <w:rPr>
                <w:rStyle w:val="SpecialBold"/>
              </w:rPr>
              <w:t>Interpersonal Communication</w:t>
            </w:r>
          </w:p>
          <w:p w:rsidR="00000000" w:rsidRPr="00AB6ACC" w:rsidP="00AB6ACC">
            <w:pPr>
              <w:pStyle w:val="BodyText"/>
            </w:pPr>
            <w:r w:rsidRPr="00AB6ACC">
              <w:t>BSBCMM301B</w:t>
            </w:r>
            <w:r w:rsidRPr="00AB6ACC">
              <w:tab/>
              <w:t>Process customer complaints</w:t>
            </w:r>
          </w:p>
          <w:p w:rsidR="00000000" w:rsidRPr="00AB6ACC" w:rsidP="00AB6ACC">
            <w:pPr>
              <w:pStyle w:val="BodyText"/>
            </w:pPr>
            <w:r w:rsidRPr="00AB6ACC">
              <w:rPr>
                <w:rStyle w:val="SpecialBold"/>
              </w:rPr>
              <w:t>IT Use</w:t>
            </w:r>
          </w:p>
          <w:p w:rsidR="00000000" w:rsidRPr="00AB6ACC" w:rsidP="00AB6ACC">
            <w:pPr>
              <w:pStyle w:val="BodyText"/>
            </w:pPr>
            <w:r w:rsidRPr="00AB6ACC">
              <w:t>BSBITU301A</w:t>
            </w:r>
            <w:r w:rsidRPr="00AB6ACC">
              <w:tab/>
              <w:t>Create and use databases</w:t>
            </w:r>
          </w:p>
          <w:p w:rsidR="00000000" w:rsidRPr="00AB6ACC" w:rsidP="00AB6ACC">
            <w:pPr>
              <w:pStyle w:val="BodyText"/>
            </w:pPr>
            <w:r w:rsidRPr="00AB6ACC">
              <w:t>BSBITU305A</w:t>
            </w:r>
            <w:r w:rsidRPr="00AB6ACC">
              <w:tab/>
              <w:t>Conduct online tra</w:t>
            </w:r>
            <w:r w:rsidRPr="00AB6ACC">
              <w:t>nsactions</w:t>
            </w:r>
          </w:p>
          <w:p w:rsidR="00000000" w:rsidRPr="00AB6ACC" w:rsidP="00AB6ACC">
            <w:pPr>
              <w:pStyle w:val="BodyText"/>
            </w:pPr>
            <w:r w:rsidRPr="00AB6ACC">
              <w:rPr>
                <w:rStyle w:val="SpecialBold"/>
              </w:rPr>
              <w:t>Occupational Health and Safety</w:t>
            </w:r>
          </w:p>
          <w:p w:rsidR="00000000" w:rsidRPr="00AB6ACC" w:rsidP="00AB6ACC">
            <w:pPr>
              <w:pStyle w:val="BodyText"/>
            </w:pPr>
            <w:r w:rsidRPr="00AB6ACC">
              <w:t>BSBOHS407A</w:t>
            </w:r>
            <w:r w:rsidRPr="00AB6ACC">
              <w:tab/>
              <w:t>Monitor a safe workplace</w:t>
            </w:r>
          </w:p>
          <w:p w:rsidR="00000000" w:rsidRPr="00AB6ACC" w:rsidP="00AB6ACC">
            <w:pPr>
              <w:pStyle w:val="BodyText"/>
            </w:pPr>
            <w:r w:rsidRPr="00AB6ACC">
              <w:rPr>
                <w:rStyle w:val="SpecialBold"/>
              </w:rPr>
              <w:t>Product Skills and Advice</w:t>
            </w:r>
          </w:p>
          <w:p w:rsidR="00000000" w:rsidRPr="00AB6ACC" w:rsidP="00AB6ACC">
            <w:pPr>
              <w:pStyle w:val="BodyText"/>
            </w:pPr>
            <w:r w:rsidRPr="00AB6ACC">
              <w:t>BSBPRO301A</w:t>
            </w:r>
            <w:r w:rsidRPr="00AB6ACC">
              <w:tab/>
              <w:t>Recommend products and services</w:t>
            </w:r>
          </w:p>
          <w:p w:rsidR="00000000" w:rsidRPr="00AB6ACC" w:rsidP="00AB6ACC">
            <w:pPr>
              <w:pStyle w:val="BodyText"/>
            </w:pPr>
            <w:r w:rsidRPr="00AB6ACC">
              <w:rPr>
                <w:rStyle w:val="SpecialBold"/>
              </w:rPr>
              <w:t>Sustainability</w:t>
            </w:r>
          </w:p>
          <w:p w:rsidR="00000000" w:rsidRPr="00AB6ACC" w:rsidP="00AB6ACC">
            <w:pPr>
              <w:pStyle w:val="BodyText"/>
            </w:pPr>
            <w:r w:rsidRPr="00AB6ACC">
              <w:t>BSBSUS201A</w:t>
            </w:r>
            <w:r w:rsidRPr="00AB6ACC">
              <w:tab/>
              <w:t>Participate in environmentally sustainable work practices</w:t>
            </w:r>
          </w:p>
          <w:p w:rsidR="00000000" w:rsidRPr="00AB6ACC" w:rsidP="00AB6ACC">
            <w:pPr>
              <w:pStyle w:val="BodyText"/>
            </w:pPr>
            <w:r w:rsidRPr="00AB6ACC">
              <w:rPr>
                <w:rStyle w:val="SpecialBold"/>
              </w:rPr>
              <w:t>Workplace Effectiveness</w:t>
            </w:r>
          </w:p>
          <w:p w:rsidR="00000000" w:rsidRPr="00AB6ACC" w:rsidP="00AB6ACC">
            <w:pPr>
              <w:pStyle w:val="BodyText"/>
            </w:pPr>
            <w:r w:rsidRPr="00AB6ACC">
              <w:t>BS</w:t>
            </w:r>
            <w:r w:rsidRPr="00AB6ACC">
              <w:t>BWOR204A</w:t>
            </w:r>
            <w:r w:rsidRPr="00AB6ACC">
              <w:tab/>
              <w:t>Use business technology</w:t>
            </w:r>
          </w:p>
          <w:p w:rsidR="00000000" w:rsidRPr="00AB6ACC" w:rsidP="00AB6ACC">
            <w:pPr>
              <w:pStyle w:val="BodyText"/>
            </w:pPr>
            <w:r w:rsidRPr="00AB6ACC">
              <w:t>BSBWOR301B</w:t>
            </w:r>
            <w:r w:rsidRPr="00AB6ACC">
              <w:tab/>
              <w:t>Organise personal work priorities and development</w:t>
            </w:r>
          </w:p>
          <w:p w:rsidR="00000000" w:rsidRPr="00AB6ACC" w:rsidP="00AB6ACC">
            <w:pPr>
              <w:pStyle w:val="BodyText"/>
            </w:pPr>
            <w:r w:rsidRPr="00AB6ACC">
              <w:t>BSBWOR302A</w:t>
            </w:r>
            <w:r w:rsidRPr="00AB6ACC">
              <w:tab/>
              <w:t>Work effectively as an off-site worker</w:t>
            </w:r>
          </w:p>
        </w:tc>
      </w:tr>
    </w:tbl>
    <w:p w:rsidR="00D15EBD" w:rsidP="00AB6ACC">
      <w:pPr>
        <w:pStyle w:val="BodyText"/>
      </w:pPr>
    </w:p>
    <w:p w:rsidR="00D15EBD" w:rsidP="00AB6ACC">
      <w:pPr>
        <w:pStyle w:val="BodyText"/>
      </w:pPr>
    </w:p>
    <w:p w:rsidR="00000000" w:rsidRPr="00AB6ACC" w:rsidP="00AB6ACC"/>
    <w:sectPr w:rsidSect="00AB6A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A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15EBD" w:rsidP="00D15E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A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EBD" w:rsidP="00AB6A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15EBD" w:rsidP="00AB6A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15EBD" w:rsidP="00AB6AC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A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15EBD" w:rsidP="00D15EBD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A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EBD" w:rsidP="00AB6A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BSB30907 Certificate III in Business Administration (Education)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15EBD" w:rsidP="00AB6AC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302B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7C79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A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B6A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6A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6A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6A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6A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6A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6A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6A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6A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6A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6ACC"/>
  </w:style>
  <w:style w:type="character" w:customStyle="1" w:styleId="Heading1Char">
    <w:name w:val="Heading 1 Char"/>
    <w:link w:val="Heading1"/>
    <w:rsid w:val="00AB6A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6AC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AB6AC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B6A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AB6AC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B6A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AB6ACC"/>
    <w:rPr>
      <w:b/>
      <w:spacing w:val="0"/>
    </w:rPr>
  </w:style>
  <w:style w:type="paragraph" w:styleId="Header">
    <w:name w:val="header"/>
    <w:basedOn w:val="Normal"/>
    <w:link w:val="HeaderChar"/>
    <w:rsid w:val="00AB6A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AB6A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qFormat/>
    <w:rsid w:val="00AB6ACC"/>
    <w:rPr>
      <w:i/>
    </w:rPr>
  </w:style>
  <w:style w:type="paragraph" w:customStyle="1" w:styleId="SuperHeading">
    <w:name w:val="SuperHeading"/>
    <w:basedOn w:val="Normal"/>
    <w:rsid w:val="00AB6AC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B6A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AB6A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AB6A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AB6A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AB6A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AB6A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6AC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B6AC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B6AC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B6A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6A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6A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6A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6A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B6A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AB6A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6A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6A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6A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6A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6A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6A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6AC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6A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6AC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B6A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6A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6A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6A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6A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6A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6A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6A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6ACC"/>
  </w:style>
  <w:style w:type="paragraph" w:styleId="TableofFigures">
    <w:name w:val="table of figures"/>
    <w:basedOn w:val="Normal"/>
    <w:next w:val="Normal"/>
    <w:semiHidden/>
    <w:rsid w:val="00AB6A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6ACC"/>
    <w:pPr>
      <w:numPr>
        <w:numId w:val="10"/>
      </w:numPr>
    </w:pPr>
  </w:style>
  <w:style w:type="character" w:customStyle="1" w:styleId="WingdingSymbols">
    <w:name w:val="Wingding Symbols"/>
    <w:rsid w:val="00AB6ACC"/>
    <w:rPr>
      <w:rFonts w:ascii="Wingdings" w:hAnsi="Wingdings"/>
    </w:rPr>
  </w:style>
  <w:style w:type="paragraph" w:customStyle="1" w:styleId="TableHeading">
    <w:name w:val="Table Heading"/>
    <w:basedOn w:val="HeadingBase"/>
    <w:rsid w:val="00AB6A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6ACC"/>
    <w:rPr>
      <w:color w:val="0033CC"/>
      <w:u w:val="none"/>
    </w:rPr>
  </w:style>
  <w:style w:type="paragraph" w:customStyle="1" w:styleId="BodyTextRight">
    <w:name w:val="Body Text Right"/>
    <w:basedOn w:val="BodyText"/>
    <w:rsid w:val="00AB6A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6A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6A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6A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6A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AB6AC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B6ACC"/>
    <w:rPr>
      <w:sz w:val="32"/>
    </w:rPr>
  </w:style>
  <w:style w:type="paragraph" w:customStyle="1" w:styleId="HeadingProcedure">
    <w:name w:val="Heading Procedure"/>
    <w:basedOn w:val="HeadingBase"/>
    <w:next w:val="Normal"/>
    <w:rsid w:val="00AB6A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6ACC"/>
    <w:pPr>
      <w:spacing w:before="60" w:after="60"/>
    </w:pPr>
  </w:style>
  <w:style w:type="paragraph" w:styleId="ListContinue">
    <w:name w:val="List Continue"/>
    <w:basedOn w:val="List"/>
    <w:rsid w:val="00AB6ACC"/>
    <w:pPr>
      <w:ind w:firstLine="0"/>
    </w:pPr>
  </w:style>
  <w:style w:type="paragraph" w:customStyle="1" w:styleId="ListNote">
    <w:name w:val="List Note"/>
    <w:basedOn w:val="List"/>
    <w:rsid w:val="00AB6A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6A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6A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AB6ACC"/>
    <w:rPr>
      <w:rFonts w:ascii="Courier New" w:hAnsi="Courier New"/>
    </w:rPr>
  </w:style>
  <w:style w:type="paragraph" w:customStyle="1" w:styleId="NoteBullet">
    <w:name w:val="Note Bullet"/>
    <w:basedOn w:val="Note"/>
    <w:rsid w:val="00AB6A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6A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6A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6A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6A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6A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6AC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AB6ACC"/>
    <w:rPr>
      <w:b/>
      <w:smallCaps/>
    </w:rPr>
  </w:style>
  <w:style w:type="paragraph" w:customStyle="1" w:styleId="TableListNumber">
    <w:name w:val="Table List Number"/>
    <w:basedOn w:val="ListNumber"/>
    <w:rsid w:val="00AB6A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6A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6ACC"/>
    <w:pPr>
      <w:numPr>
        <w:numId w:val="8"/>
      </w:numPr>
    </w:pPr>
  </w:style>
  <w:style w:type="paragraph" w:customStyle="1" w:styleId="ListAlpha2">
    <w:name w:val="List Alpha 2"/>
    <w:basedOn w:val="List2"/>
    <w:rsid w:val="00AB6ACC"/>
    <w:pPr>
      <w:numPr>
        <w:numId w:val="7"/>
      </w:numPr>
    </w:pPr>
  </w:style>
  <w:style w:type="paragraph" w:styleId="List2">
    <w:name w:val="List 2"/>
    <w:basedOn w:val="BodyText"/>
    <w:rsid w:val="00AB6A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6A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6A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6A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6A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6ACC"/>
    <w:pPr>
      <w:numPr>
        <w:numId w:val="2"/>
      </w:numPr>
    </w:pPr>
  </w:style>
  <w:style w:type="paragraph" w:styleId="ListBullet5">
    <w:name w:val="List Bullet 5"/>
    <w:basedOn w:val="List5"/>
    <w:rsid w:val="00AB6ACC"/>
    <w:pPr>
      <w:numPr>
        <w:numId w:val="3"/>
      </w:numPr>
    </w:pPr>
  </w:style>
  <w:style w:type="paragraph" w:styleId="ListContinue2">
    <w:name w:val="List Continue 2"/>
    <w:basedOn w:val="List2"/>
    <w:rsid w:val="00AB6ACC"/>
    <w:pPr>
      <w:ind w:firstLine="0"/>
    </w:pPr>
  </w:style>
  <w:style w:type="paragraph" w:styleId="ListContinue3">
    <w:name w:val="List Continue 3"/>
    <w:basedOn w:val="List3"/>
    <w:rsid w:val="00AB6ACC"/>
    <w:pPr>
      <w:ind w:left="1021" w:firstLine="0"/>
    </w:pPr>
  </w:style>
  <w:style w:type="paragraph" w:styleId="ListContinue4">
    <w:name w:val="List Continue 4"/>
    <w:basedOn w:val="List4"/>
    <w:rsid w:val="00AB6ACC"/>
    <w:pPr>
      <w:ind w:firstLine="0"/>
    </w:pPr>
  </w:style>
  <w:style w:type="paragraph" w:styleId="ListContinue5">
    <w:name w:val="List Continue 5"/>
    <w:basedOn w:val="List5"/>
    <w:rsid w:val="00AB6ACC"/>
    <w:pPr>
      <w:ind w:firstLine="0"/>
    </w:pPr>
  </w:style>
  <w:style w:type="paragraph" w:styleId="ListNumber3">
    <w:name w:val="List Number 3"/>
    <w:basedOn w:val="List3"/>
    <w:rsid w:val="00AB6ACC"/>
    <w:pPr>
      <w:numPr>
        <w:numId w:val="4"/>
      </w:numPr>
    </w:pPr>
  </w:style>
  <w:style w:type="paragraph" w:styleId="ListNumber4">
    <w:name w:val="List Number 4"/>
    <w:basedOn w:val="List4"/>
    <w:rsid w:val="00AB6ACC"/>
    <w:pPr>
      <w:numPr>
        <w:numId w:val="5"/>
      </w:numPr>
    </w:pPr>
  </w:style>
  <w:style w:type="paragraph" w:styleId="ListNumber5">
    <w:name w:val="List Number 5"/>
    <w:basedOn w:val="List5"/>
    <w:rsid w:val="00AB6ACC"/>
    <w:pPr>
      <w:numPr>
        <w:numId w:val="6"/>
      </w:numPr>
    </w:pPr>
  </w:style>
  <w:style w:type="paragraph" w:styleId="BlockText">
    <w:name w:val="Block Text"/>
    <w:basedOn w:val="Normal"/>
    <w:rsid w:val="00AB6ACC"/>
    <w:pPr>
      <w:spacing w:after="120"/>
      <w:ind w:left="1440" w:right="1440"/>
    </w:pPr>
  </w:style>
  <w:style w:type="character" w:customStyle="1" w:styleId="Subscript">
    <w:name w:val="Subscript"/>
    <w:rsid w:val="00AB6ACC"/>
    <w:rPr>
      <w:sz w:val="16"/>
      <w:vertAlign w:val="subscript"/>
    </w:rPr>
  </w:style>
  <w:style w:type="character" w:customStyle="1" w:styleId="Superscript">
    <w:name w:val="Superscript"/>
    <w:rsid w:val="00AB6ACC"/>
    <w:rPr>
      <w:sz w:val="16"/>
      <w:vertAlign w:val="superscript"/>
    </w:rPr>
  </w:style>
  <w:style w:type="character" w:customStyle="1" w:styleId="Symbols">
    <w:name w:val="Symbols"/>
    <w:rsid w:val="00AB6ACC"/>
    <w:rPr>
      <w:rFonts w:ascii="Symbol" w:hAnsi="Symbol"/>
    </w:rPr>
  </w:style>
  <w:style w:type="character" w:customStyle="1" w:styleId="MenuOptions">
    <w:name w:val="Menu Options"/>
    <w:rsid w:val="00AB6ACC"/>
    <w:rPr>
      <w:rFonts w:ascii="Arial Narrow" w:hAnsi="Arial Narrow"/>
      <w:smallCaps/>
    </w:rPr>
  </w:style>
  <w:style w:type="character" w:customStyle="1" w:styleId="Buttons">
    <w:name w:val="Buttons"/>
    <w:rsid w:val="00AB6ACC"/>
    <w:rPr>
      <w:b/>
    </w:rPr>
  </w:style>
  <w:style w:type="character" w:customStyle="1" w:styleId="Underlined">
    <w:name w:val="Underlined"/>
    <w:rsid w:val="00AB6ACC"/>
    <w:rPr>
      <w:u w:val="single"/>
    </w:rPr>
  </w:style>
  <w:style w:type="paragraph" w:customStyle="1" w:styleId="TableBodyTextRight">
    <w:name w:val="Table Body Text Right"/>
    <w:basedOn w:val="TableBodyText"/>
    <w:rsid w:val="00AB6A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6ACC"/>
    <w:rPr>
      <w:sz w:val="18"/>
    </w:rPr>
  </w:style>
  <w:style w:type="paragraph" w:customStyle="1" w:styleId="BodySmallRight">
    <w:name w:val="Body Small Right"/>
    <w:basedOn w:val="BodyTextRight"/>
    <w:rsid w:val="00AB6ACC"/>
    <w:rPr>
      <w:sz w:val="18"/>
      <w:szCs w:val="18"/>
    </w:rPr>
  </w:style>
  <w:style w:type="paragraph" w:customStyle="1" w:styleId="MarginEdition">
    <w:name w:val="Margin Edition"/>
    <w:basedOn w:val="MarginNote"/>
    <w:rsid w:val="00AB6A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6ACC"/>
    <w:rPr>
      <w:sz w:val="2"/>
      <w:szCs w:val="2"/>
    </w:rPr>
  </w:style>
  <w:style w:type="character" w:customStyle="1" w:styleId="Small">
    <w:name w:val="Small"/>
    <w:rsid w:val="00AB6ACC"/>
    <w:rPr>
      <w:sz w:val="16"/>
    </w:rPr>
  </w:style>
  <w:style w:type="paragraph" w:customStyle="1" w:styleId="WideTable">
    <w:name w:val="Wide Table"/>
    <w:basedOn w:val="Normal"/>
    <w:rsid w:val="00AB6ACC"/>
    <w:pPr>
      <w:ind w:left="-1418"/>
    </w:pPr>
    <w:rPr>
      <w:sz w:val="2"/>
      <w:szCs w:val="2"/>
    </w:rPr>
  </w:style>
  <w:style w:type="character" w:styleId="PageNumber">
    <w:name w:val="page number"/>
    <w:rsid w:val="00AB6ACC"/>
  </w:style>
  <w:style w:type="paragraph" w:styleId="Quote">
    <w:name w:val="Quote"/>
    <w:basedOn w:val="Heading1"/>
    <w:link w:val="QuoteChar"/>
    <w:qFormat/>
    <w:rsid w:val="00AB6ACC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AB6A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6ACC"/>
    <w:pPr>
      <w:pageBreakBefore/>
    </w:pPr>
  </w:style>
  <w:style w:type="paragraph" w:customStyle="1" w:styleId="Border">
    <w:name w:val="Border"/>
    <w:basedOn w:val="Normal"/>
    <w:qFormat/>
    <w:rsid w:val="00AB6A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AB6A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A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AB6AC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AB6ACC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AB6A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6A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6A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6A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AB6ACC"/>
    <w:rPr>
      <w:u w:val="single"/>
    </w:rPr>
  </w:style>
  <w:style w:type="character" w:customStyle="1" w:styleId="BoldandItalics">
    <w:name w:val="Bold and Italics"/>
    <w:qFormat/>
    <w:rsid w:val="00AB6ACC"/>
    <w:rPr>
      <w:b/>
      <w:i/>
      <w:u w:val="none"/>
    </w:rPr>
  </w:style>
  <w:style w:type="paragraph" w:styleId="BalloonText">
    <w:name w:val="Balloon Text"/>
    <w:basedOn w:val="Normal"/>
    <w:link w:val="BalloonTextChar"/>
    <w:rsid w:val="00AB6A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B6AC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B6ACC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AB6ACC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B8984756.dotm</Template>
  <TotalTime>1</TotalTime>
  <Pages>5</Pages>
  <Words>1015</Words>
  <Characters>6929</Characters>
  <Application>Microsoft Office Word</Application>
  <DocSecurity>0</DocSecurity>
  <Lines>230</Lines>
  <Paragraphs>172</Paragraphs>
  <ScaleCrop>false</ScaleCrop>
  <Company>Author-it Software Corporation Ltd.</Company>
  <LinksUpToDate>false</LinksUpToDate>
  <CharactersWithSpaces>7824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BSB30907 Certificate III in Business Administration (Education)</dc:title>
  <dc:subject>Approved</dc:subject>
  <dc:creator>Innovation and Business Skills Australia</dc:creator>
  <cp:keywords>Revision Number: 2</cp:keywords>
  <dc:description>Copyright © 1996-2007 Author-it Software Corporation Ltd., all rights reserved.</dc:description>
  <cp:lastModifiedBy>Narendra Tomar</cp:lastModifiedBy>
  <cp:revision>3</cp:revision>
  <dcterms:created xsi:type="dcterms:W3CDTF">2012-05-27T04:47:00Z</dcterms:created>
  <dcterms:modified xsi:type="dcterms:W3CDTF">2012-05-27T04:48:00Z</dcterms:modified>
</cp:coreProperties>
</file>